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611BA" w:rsidRPr="007749F5" w:rsidRDefault="00E611BA" w:rsidP="00E611BA">
      <w:pPr>
        <w:pStyle w:val="Titolo"/>
        <w:rPr>
          <w:i w:val="0"/>
          <w:sz w:val="44"/>
          <w:szCs w:val="44"/>
        </w:rPr>
      </w:pPr>
      <w:r>
        <w:rPr>
          <w:noProof/>
          <w:sz w:val="28"/>
          <w:szCs w:val="28"/>
          <w:lang w:bidi="ar-SA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-43815</wp:posOffset>
            </wp:positionH>
            <wp:positionV relativeFrom="paragraph">
              <wp:posOffset>-234315</wp:posOffset>
            </wp:positionV>
            <wp:extent cx="1057275" cy="1485900"/>
            <wp:effectExtent l="19050" t="0" r="9525" b="0"/>
            <wp:wrapSquare wrapText="bothSides"/>
            <wp:docPr id="41" name="Immagine 41" descr="Stemma completo a colori PIù DEFINI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Stemma completo a colori PIù DEFINIT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749F5">
        <w:rPr>
          <w:i w:val="0"/>
          <w:sz w:val="44"/>
          <w:szCs w:val="44"/>
        </w:rPr>
        <w:t xml:space="preserve">COMUNE   </w:t>
      </w:r>
      <w:proofErr w:type="spellStart"/>
      <w:r w:rsidRPr="007749F5">
        <w:rPr>
          <w:i w:val="0"/>
          <w:sz w:val="44"/>
          <w:szCs w:val="44"/>
        </w:rPr>
        <w:t>DI</w:t>
      </w:r>
      <w:proofErr w:type="spellEnd"/>
      <w:r w:rsidRPr="007749F5">
        <w:rPr>
          <w:i w:val="0"/>
          <w:sz w:val="44"/>
          <w:szCs w:val="44"/>
        </w:rPr>
        <w:t xml:space="preserve">   CATENANUOVA</w:t>
      </w:r>
    </w:p>
    <w:p w:rsidR="00E611BA" w:rsidRDefault="00E611BA" w:rsidP="00E611BA">
      <w:pPr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PROVINCIA   </w:t>
      </w:r>
      <w:proofErr w:type="spellStart"/>
      <w:r>
        <w:rPr>
          <w:rFonts w:ascii="Arial" w:hAnsi="Arial" w:cs="Arial"/>
          <w:sz w:val="22"/>
        </w:rPr>
        <w:t>DI</w:t>
      </w:r>
      <w:proofErr w:type="spellEnd"/>
      <w:r>
        <w:rPr>
          <w:rFonts w:ascii="Arial" w:hAnsi="Arial" w:cs="Arial"/>
          <w:sz w:val="22"/>
        </w:rPr>
        <w:t xml:space="preserve">   ENNA</w:t>
      </w:r>
    </w:p>
    <w:p w:rsidR="007F49AA" w:rsidRDefault="007F49AA" w:rsidP="00E611BA">
      <w:pPr>
        <w:jc w:val="center"/>
        <w:rPr>
          <w:rFonts w:ascii="Consolas" w:eastAsia="Times New Roman" w:hAnsi="Consolas" w:cs="Arial"/>
          <w:b/>
          <w:sz w:val="28"/>
          <w:szCs w:val="28"/>
          <w:lang w:eastAsia="he-IL" w:bidi="he-IL"/>
        </w:rPr>
      </w:pPr>
    </w:p>
    <w:p w:rsidR="00961F85" w:rsidRPr="005064AA" w:rsidRDefault="00F048F2" w:rsidP="00E611BA">
      <w:pPr>
        <w:jc w:val="center"/>
        <w:rPr>
          <w:rFonts w:ascii="Consolas" w:eastAsia="Times New Roman" w:hAnsi="Consolas" w:cs="Arial"/>
          <w:b/>
          <w:sz w:val="28"/>
          <w:szCs w:val="28"/>
          <w:lang w:eastAsia="he-IL" w:bidi="he-IL"/>
        </w:rPr>
      </w:pPr>
      <w:r>
        <w:rPr>
          <w:rFonts w:ascii="Consolas" w:eastAsia="Times New Roman" w:hAnsi="Consolas" w:cs="Arial"/>
          <w:b/>
          <w:sz w:val="28"/>
          <w:szCs w:val="28"/>
          <w:lang w:eastAsia="he-IL" w:bidi="he-IL"/>
        </w:rPr>
        <w:t xml:space="preserve">VERBALE </w:t>
      </w:r>
      <w:proofErr w:type="spellStart"/>
      <w:r>
        <w:rPr>
          <w:rFonts w:ascii="Consolas" w:eastAsia="Times New Roman" w:hAnsi="Consolas" w:cs="Arial"/>
          <w:b/>
          <w:sz w:val="28"/>
          <w:szCs w:val="28"/>
          <w:lang w:eastAsia="he-IL" w:bidi="he-IL"/>
        </w:rPr>
        <w:t>DI</w:t>
      </w:r>
      <w:proofErr w:type="spellEnd"/>
      <w:r>
        <w:rPr>
          <w:rFonts w:ascii="Consolas" w:eastAsia="Times New Roman" w:hAnsi="Consolas" w:cs="Arial"/>
          <w:b/>
          <w:sz w:val="28"/>
          <w:szCs w:val="28"/>
          <w:lang w:eastAsia="he-IL" w:bidi="he-IL"/>
        </w:rPr>
        <w:t xml:space="preserve"> </w:t>
      </w:r>
      <w:r w:rsidR="00CF633D" w:rsidRPr="005064AA">
        <w:rPr>
          <w:rFonts w:ascii="Consolas" w:eastAsia="Times New Roman" w:hAnsi="Consolas" w:cs="Arial"/>
          <w:b/>
          <w:sz w:val="28"/>
          <w:szCs w:val="28"/>
          <w:lang w:eastAsia="he-IL" w:bidi="he-IL"/>
        </w:rPr>
        <w:t>DELIBERAZIO</w:t>
      </w:r>
      <w:r w:rsidR="009D6D40" w:rsidRPr="005064AA">
        <w:rPr>
          <w:rFonts w:ascii="Consolas" w:eastAsia="Times New Roman" w:hAnsi="Consolas" w:cs="Arial"/>
          <w:b/>
          <w:sz w:val="28"/>
          <w:szCs w:val="28"/>
          <w:lang w:eastAsia="he-IL" w:bidi="he-IL"/>
        </w:rPr>
        <w:t>NE DEL CONSIGLIO COMUNALE</w:t>
      </w:r>
    </w:p>
    <w:p w:rsidR="002209D6" w:rsidRPr="00E927F6" w:rsidRDefault="002209D6" w:rsidP="00E611BA">
      <w:pPr>
        <w:jc w:val="center"/>
        <w:rPr>
          <w:rFonts w:ascii="Consolas" w:eastAsia="Times New Roman" w:hAnsi="Consolas" w:cs="Arial"/>
          <w:b/>
          <w:sz w:val="28"/>
          <w:szCs w:val="28"/>
          <w:lang w:eastAsia="he-IL" w:bidi="he-IL"/>
        </w:rPr>
      </w:pPr>
    </w:p>
    <w:p w:rsidR="00020721" w:rsidRDefault="00020721" w:rsidP="00946FA2">
      <w:pPr>
        <w:rPr>
          <w:rFonts w:ascii="Arial" w:eastAsia="Times New Roman" w:hAnsi="Arial" w:cs="Arial"/>
          <w:b/>
          <w:sz w:val="28"/>
          <w:szCs w:val="28"/>
          <w:lang w:eastAsia="he-IL" w:bidi="he-IL"/>
        </w:rPr>
      </w:pPr>
    </w:p>
    <w:p w:rsidR="00CF633D" w:rsidRPr="005064AA" w:rsidRDefault="005064AA" w:rsidP="00946FA2">
      <w:pPr>
        <w:rPr>
          <w:rFonts w:ascii="Consolas" w:eastAsia="Times New Roman" w:hAnsi="Consolas" w:cs="Arial"/>
          <w:sz w:val="22"/>
          <w:szCs w:val="22"/>
          <w:lang w:eastAsia="he-IL" w:bidi="he-IL"/>
        </w:rPr>
      </w:pPr>
      <w:r>
        <w:rPr>
          <w:rFonts w:ascii="Consolas" w:eastAsia="Times New Roman" w:hAnsi="Consolas" w:cs="Arial"/>
          <w:sz w:val="22"/>
          <w:szCs w:val="22"/>
          <w:lang w:eastAsia="he-IL" w:bidi="he-IL"/>
        </w:rPr>
        <w:t xml:space="preserve"> </w:t>
      </w:r>
      <w:r w:rsidR="00D7340E" w:rsidRPr="005064AA">
        <w:rPr>
          <w:rFonts w:ascii="Consolas" w:eastAsia="Times New Roman" w:hAnsi="Consolas" w:cs="Arial"/>
          <w:sz w:val="22"/>
          <w:szCs w:val="22"/>
          <w:lang w:eastAsia="he-IL" w:bidi="he-IL"/>
        </w:rPr>
        <w:t>N.</w:t>
      </w:r>
      <w:r w:rsidR="00F57A1B">
        <w:rPr>
          <w:rFonts w:ascii="Consolas" w:eastAsia="Times New Roman" w:hAnsi="Consolas" w:cs="Arial"/>
          <w:sz w:val="22"/>
          <w:szCs w:val="22"/>
          <w:lang w:eastAsia="he-IL" w:bidi="he-IL"/>
        </w:rPr>
        <w:t>1</w:t>
      </w:r>
      <w:r w:rsidR="00FA7383">
        <w:rPr>
          <w:rFonts w:ascii="Consolas" w:eastAsia="Times New Roman" w:hAnsi="Consolas" w:cs="Arial"/>
          <w:sz w:val="22"/>
          <w:szCs w:val="22"/>
          <w:lang w:eastAsia="he-IL" w:bidi="he-IL"/>
        </w:rPr>
        <w:t>6</w:t>
      </w:r>
      <w:r w:rsidR="00886294" w:rsidRPr="005064AA">
        <w:rPr>
          <w:rFonts w:ascii="Consolas" w:eastAsia="Times New Roman" w:hAnsi="Consolas" w:cs="Arial"/>
          <w:sz w:val="22"/>
          <w:szCs w:val="22"/>
          <w:lang w:eastAsia="he-IL" w:bidi="he-IL"/>
        </w:rPr>
        <w:t xml:space="preserve"> </w:t>
      </w:r>
      <w:r w:rsidR="0043509F">
        <w:rPr>
          <w:rFonts w:ascii="Consolas" w:eastAsia="Times New Roman" w:hAnsi="Consolas" w:cs="Arial"/>
          <w:sz w:val="22"/>
          <w:szCs w:val="22"/>
          <w:lang w:eastAsia="he-IL" w:bidi="he-IL"/>
        </w:rPr>
        <w:t xml:space="preserve">   </w:t>
      </w:r>
      <w:r w:rsidR="009D6D40" w:rsidRPr="005064AA">
        <w:rPr>
          <w:rFonts w:ascii="Consolas" w:eastAsia="Times New Roman" w:hAnsi="Consolas" w:cs="Arial"/>
          <w:sz w:val="22"/>
          <w:szCs w:val="22"/>
          <w:lang w:eastAsia="he-IL" w:bidi="he-IL"/>
        </w:rPr>
        <w:t>del Reg</w:t>
      </w:r>
      <w:r w:rsidRPr="005064AA">
        <w:rPr>
          <w:rFonts w:ascii="Consolas" w:eastAsia="Times New Roman" w:hAnsi="Consolas" w:cs="Arial"/>
          <w:sz w:val="22"/>
          <w:szCs w:val="22"/>
          <w:lang w:eastAsia="he-IL" w:bidi="he-IL"/>
        </w:rPr>
        <w:t>istro</w:t>
      </w:r>
      <w:r w:rsidR="009D6D40" w:rsidRPr="005064AA">
        <w:rPr>
          <w:rFonts w:ascii="Consolas" w:eastAsia="Times New Roman" w:hAnsi="Consolas" w:cs="Arial"/>
          <w:sz w:val="22"/>
          <w:szCs w:val="22"/>
          <w:lang w:eastAsia="he-IL" w:bidi="he-IL"/>
        </w:rPr>
        <w:t xml:space="preserve">       </w:t>
      </w:r>
      <w:r>
        <w:rPr>
          <w:rFonts w:ascii="Consolas" w:eastAsia="Times New Roman" w:hAnsi="Consolas" w:cs="Arial"/>
          <w:sz w:val="22"/>
          <w:szCs w:val="22"/>
          <w:lang w:eastAsia="he-IL" w:bidi="he-IL"/>
        </w:rPr>
        <w:t xml:space="preserve">  </w:t>
      </w:r>
      <w:r w:rsidR="009D6D40" w:rsidRPr="005064AA">
        <w:rPr>
          <w:rFonts w:ascii="Consolas" w:eastAsia="Times New Roman" w:hAnsi="Consolas" w:cs="Arial"/>
          <w:sz w:val="22"/>
          <w:szCs w:val="22"/>
          <w:lang w:eastAsia="he-IL" w:bidi="he-IL"/>
        </w:rPr>
        <w:t xml:space="preserve">              </w:t>
      </w:r>
      <w:r w:rsidR="00E50E0B">
        <w:rPr>
          <w:rFonts w:ascii="Consolas" w:eastAsia="Times New Roman" w:hAnsi="Consolas" w:cs="Arial"/>
          <w:sz w:val="22"/>
          <w:szCs w:val="22"/>
          <w:lang w:eastAsia="he-IL" w:bidi="he-IL"/>
        </w:rPr>
        <w:t xml:space="preserve">          </w:t>
      </w:r>
      <w:r w:rsidR="00020721">
        <w:rPr>
          <w:rFonts w:ascii="Consolas" w:eastAsia="Times New Roman" w:hAnsi="Consolas" w:cs="Arial"/>
          <w:sz w:val="22"/>
          <w:szCs w:val="22"/>
          <w:lang w:eastAsia="he-IL" w:bidi="he-IL"/>
        </w:rPr>
        <w:t xml:space="preserve">   </w:t>
      </w:r>
      <w:r w:rsidR="009D6D40" w:rsidRPr="005064AA">
        <w:rPr>
          <w:rFonts w:ascii="Consolas" w:eastAsia="Times New Roman" w:hAnsi="Consolas" w:cs="Arial"/>
          <w:sz w:val="22"/>
          <w:szCs w:val="22"/>
          <w:lang w:eastAsia="he-IL" w:bidi="he-IL"/>
        </w:rPr>
        <w:t>data</w:t>
      </w:r>
      <w:r w:rsidR="00A21DF9">
        <w:rPr>
          <w:rFonts w:ascii="Consolas" w:eastAsia="Times New Roman" w:hAnsi="Consolas" w:cs="Arial"/>
          <w:sz w:val="22"/>
          <w:szCs w:val="22"/>
          <w:lang w:eastAsia="he-IL" w:bidi="he-IL"/>
        </w:rPr>
        <w:t xml:space="preserve"> </w:t>
      </w:r>
      <w:r w:rsidR="00B4018D">
        <w:rPr>
          <w:rFonts w:ascii="Consolas" w:eastAsia="Times New Roman" w:hAnsi="Consolas" w:cs="Arial"/>
          <w:sz w:val="22"/>
          <w:szCs w:val="22"/>
          <w:lang w:eastAsia="he-IL" w:bidi="he-IL"/>
        </w:rPr>
        <w:t>2</w:t>
      </w:r>
      <w:r w:rsidR="00F57A1B">
        <w:rPr>
          <w:rFonts w:ascii="Consolas" w:eastAsia="Times New Roman" w:hAnsi="Consolas" w:cs="Arial"/>
          <w:sz w:val="22"/>
          <w:szCs w:val="22"/>
          <w:lang w:eastAsia="he-IL" w:bidi="he-IL"/>
        </w:rPr>
        <w:t>8</w:t>
      </w:r>
      <w:r w:rsidR="00A21DF9">
        <w:rPr>
          <w:rFonts w:ascii="Consolas" w:eastAsia="Times New Roman" w:hAnsi="Consolas" w:cs="Arial"/>
          <w:sz w:val="22"/>
          <w:szCs w:val="22"/>
          <w:lang w:eastAsia="he-IL" w:bidi="he-IL"/>
        </w:rPr>
        <w:t>.</w:t>
      </w:r>
      <w:r w:rsidR="00B4018D">
        <w:rPr>
          <w:rFonts w:ascii="Consolas" w:eastAsia="Times New Roman" w:hAnsi="Consolas" w:cs="Arial"/>
          <w:sz w:val="22"/>
          <w:szCs w:val="22"/>
          <w:lang w:eastAsia="he-IL" w:bidi="he-IL"/>
        </w:rPr>
        <w:t>0</w:t>
      </w:r>
      <w:r w:rsidR="00F57A1B">
        <w:rPr>
          <w:rFonts w:ascii="Consolas" w:eastAsia="Times New Roman" w:hAnsi="Consolas" w:cs="Arial"/>
          <w:sz w:val="22"/>
          <w:szCs w:val="22"/>
          <w:lang w:eastAsia="he-IL" w:bidi="he-IL"/>
        </w:rPr>
        <w:t>6</w:t>
      </w:r>
      <w:r w:rsidR="00A21DF9">
        <w:rPr>
          <w:rFonts w:ascii="Consolas" w:eastAsia="Times New Roman" w:hAnsi="Consolas" w:cs="Arial"/>
          <w:sz w:val="22"/>
          <w:szCs w:val="22"/>
          <w:lang w:eastAsia="he-IL" w:bidi="he-IL"/>
        </w:rPr>
        <w:t>.201</w:t>
      </w:r>
      <w:r w:rsidR="00B4018D">
        <w:rPr>
          <w:rFonts w:ascii="Consolas" w:eastAsia="Times New Roman" w:hAnsi="Consolas" w:cs="Arial"/>
          <w:sz w:val="22"/>
          <w:szCs w:val="22"/>
          <w:lang w:eastAsia="he-IL" w:bidi="he-IL"/>
        </w:rPr>
        <w:t>9</w:t>
      </w:r>
      <w:r w:rsidR="00A21DF9">
        <w:rPr>
          <w:rFonts w:ascii="Consolas" w:eastAsia="Times New Roman" w:hAnsi="Consolas" w:cs="Arial"/>
          <w:sz w:val="22"/>
          <w:szCs w:val="22"/>
          <w:lang w:eastAsia="he-IL" w:bidi="he-IL"/>
        </w:rPr>
        <w:t xml:space="preserve"> </w:t>
      </w:r>
    </w:p>
    <w:p w:rsidR="00675C01" w:rsidRDefault="004235F5" w:rsidP="00675C01">
      <w:pPr>
        <w:ind w:left="1418" w:hanging="1418"/>
        <w:jc w:val="both"/>
        <w:rPr>
          <w:rFonts w:ascii="Consolas" w:eastAsia="Times New Roman" w:hAnsi="Consolas" w:cs="Arial"/>
          <w:b/>
          <w:lang w:eastAsia="he-IL" w:bidi="he-IL"/>
        </w:rPr>
      </w:pPr>
      <w:r w:rsidRPr="008440E7">
        <w:rPr>
          <w:rFonts w:ascii="Consolas" w:eastAsia="Times New Roman" w:hAnsi="Consolas" w:cs="Arial"/>
          <w:b/>
          <w:lang w:eastAsia="he-IL" w:bidi="he-IL"/>
        </w:rPr>
        <w:t xml:space="preserve"> </w:t>
      </w:r>
      <w:r w:rsidR="00675C01" w:rsidRPr="008440E7">
        <w:rPr>
          <w:rFonts w:ascii="Consolas" w:eastAsia="Times New Roman" w:hAnsi="Consolas" w:cs="Arial"/>
          <w:b/>
          <w:lang w:eastAsia="he-IL" w:bidi="he-IL"/>
        </w:rPr>
        <w:t xml:space="preserve"> </w:t>
      </w:r>
    </w:p>
    <w:p w:rsidR="0008213B" w:rsidRDefault="0008213B" w:rsidP="00D1003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1418" w:hanging="1418"/>
        <w:jc w:val="both"/>
        <w:rPr>
          <w:rFonts w:ascii="Consolas" w:eastAsia="Times New Roman" w:hAnsi="Consolas" w:cs="Arial"/>
          <w:b/>
          <w:sz w:val="22"/>
          <w:szCs w:val="22"/>
          <w:lang w:eastAsia="he-IL" w:bidi="he-IL"/>
        </w:rPr>
      </w:pPr>
    </w:p>
    <w:p w:rsidR="00DA2287" w:rsidRDefault="0008213B" w:rsidP="006A180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1134" w:hanging="1134"/>
        <w:rPr>
          <w:rFonts w:ascii="Consolas" w:eastAsia="Times New Roman" w:hAnsi="Consolas" w:cs="Arial"/>
          <w:b/>
          <w:sz w:val="22"/>
          <w:szCs w:val="22"/>
          <w:lang w:eastAsia="he-IL" w:bidi="he-IL"/>
        </w:rPr>
      </w:pPr>
      <w:r>
        <w:rPr>
          <w:rFonts w:ascii="Consolas" w:eastAsia="Times New Roman" w:hAnsi="Consolas" w:cs="Arial"/>
          <w:b/>
          <w:sz w:val="22"/>
          <w:szCs w:val="22"/>
          <w:lang w:eastAsia="he-IL" w:bidi="he-IL"/>
        </w:rPr>
        <w:t>OGGETTO</w:t>
      </w:r>
      <w:r w:rsidR="00983063">
        <w:rPr>
          <w:rFonts w:ascii="Consolas" w:eastAsia="Times New Roman" w:hAnsi="Consolas" w:cs="Arial"/>
          <w:b/>
          <w:sz w:val="22"/>
          <w:szCs w:val="22"/>
          <w:lang w:eastAsia="he-IL" w:bidi="he-IL"/>
        </w:rPr>
        <w:t>:</w:t>
      </w:r>
      <w:r w:rsidR="00FA34E6">
        <w:rPr>
          <w:rFonts w:ascii="Consolas" w:eastAsia="Times New Roman" w:hAnsi="Consolas" w:cs="Arial"/>
          <w:b/>
          <w:sz w:val="22"/>
          <w:szCs w:val="22"/>
          <w:lang w:eastAsia="he-IL" w:bidi="he-IL"/>
        </w:rPr>
        <w:t xml:space="preserve"> </w:t>
      </w:r>
      <w:r w:rsidR="00D77E03">
        <w:rPr>
          <w:rFonts w:ascii="Consolas" w:eastAsia="Times New Roman" w:hAnsi="Consolas" w:cs="Arial"/>
          <w:b/>
          <w:sz w:val="22"/>
          <w:szCs w:val="22"/>
          <w:lang w:eastAsia="he-IL" w:bidi="he-IL"/>
        </w:rPr>
        <w:t>A</w:t>
      </w:r>
      <w:r w:rsidR="000B5078">
        <w:rPr>
          <w:rFonts w:ascii="Consolas" w:eastAsia="Times New Roman" w:hAnsi="Consolas" w:cs="Arial"/>
          <w:b/>
          <w:sz w:val="22"/>
          <w:szCs w:val="22"/>
          <w:lang w:eastAsia="he-IL" w:bidi="he-IL"/>
        </w:rPr>
        <w:t xml:space="preserve">pprovazione Regolamento per la definizione agevolata delle ingiunzioni di pagamento ex D.L. n.34 del 30.04.2109. </w:t>
      </w:r>
    </w:p>
    <w:p w:rsidR="00675C01" w:rsidRPr="0008213B" w:rsidRDefault="00DA2287" w:rsidP="006F7C5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1418" w:hanging="1418"/>
        <w:rPr>
          <w:rFonts w:ascii="Consolas" w:eastAsia="Times New Roman" w:hAnsi="Consolas" w:cs="Arial"/>
          <w:sz w:val="22"/>
          <w:szCs w:val="22"/>
          <w:u w:val="single"/>
          <w:lang w:eastAsia="he-IL" w:bidi="he-IL"/>
        </w:rPr>
      </w:pPr>
      <w:r>
        <w:rPr>
          <w:rFonts w:ascii="Consolas" w:eastAsia="Times New Roman" w:hAnsi="Consolas" w:cs="Arial"/>
          <w:b/>
          <w:sz w:val="22"/>
          <w:szCs w:val="22"/>
          <w:lang w:eastAsia="he-IL" w:bidi="he-IL"/>
        </w:rPr>
        <w:t xml:space="preserve">         </w:t>
      </w:r>
    </w:p>
    <w:p w:rsidR="00B1403E" w:rsidRDefault="00B1403E" w:rsidP="00675C01">
      <w:pPr>
        <w:ind w:firstLine="709"/>
        <w:jc w:val="both"/>
        <w:rPr>
          <w:rFonts w:ascii="Consolas" w:eastAsia="Times New Roman" w:hAnsi="Consolas" w:cs="Arial"/>
          <w:sz w:val="20"/>
          <w:szCs w:val="20"/>
          <w:lang w:eastAsia="he-IL" w:bidi="he-IL"/>
        </w:rPr>
      </w:pPr>
    </w:p>
    <w:p w:rsidR="0053624C" w:rsidRPr="00030941" w:rsidRDefault="0053624C" w:rsidP="0053624C">
      <w:pPr>
        <w:spacing w:line="276" w:lineRule="auto"/>
        <w:ind w:firstLine="709"/>
        <w:jc w:val="both"/>
        <w:rPr>
          <w:rFonts w:ascii="Arial" w:eastAsia="Times New Roman" w:hAnsi="Arial" w:cs="Arial"/>
          <w:lang w:eastAsia="he-IL" w:bidi="he-IL"/>
        </w:rPr>
      </w:pPr>
      <w:r>
        <w:rPr>
          <w:rFonts w:ascii="Consolas" w:eastAsia="Times New Roman" w:hAnsi="Consolas" w:cs="Arial"/>
          <w:lang w:eastAsia="he-IL" w:bidi="he-IL"/>
        </w:rPr>
        <w:t xml:space="preserve"> </w:t>
      </w:r>
      <w:r w:rsidRPr="00030941">
        <w:rPr>
          <w:rFonts w:ascii="Consolas" w:eastAsia="Times New Roman" w:hAnsi="Consolas" w:cs="Arial"/>
          <w:lang w:eastAsia="he-IL" w:bidi="he-IL"/>
        </w:rPr>
        <w:t xml:space="preserve">L’anno </w:t>
      </w:r>
      <w:r w:rsidRPr="00D82039">
        <w:rPr>
          <w:rFonts w:ascii="Consolas" w:eastAsia="Times New Roman" w:hAnsi="Consolas" w:cs="Arial"/>
          <w:b/>
          <w:lang w:eastAsia="he-IL" w:bidi="he-IL"/>
        </w:rPr>
        <w:t>duemiladici</w:t>
      </w:r>
      <w:r w:rsidR="00B4018D">
        <w:rPr>
          <w:rFonts w:ascii="Consolas" w:eastAsia="Times New Roman" w:hAnsi="Consolas" w:cs="Arial"/>
          <w:b/>
          <w:lang w:eastAsia="he-IL" w:bidi="he-IL"/>
        </w:rPr>
        <w:t>annove</w:t>
      </w:r>
      <w:r w:rsidRPr="00030941">
        <w:rPr>
          <w:rFonts w:ascii="Consolas" w:eastAsia="Times New Roman" w:hAnsi="Consolas" w:cs="Arial"/>
          <w:lang w:eastAsia="he-IL" w:bidi="he-IL"/>
        </w:rPr>
        <w:t>, il</w:t>
      </w:r>
      <w:r w:rsidR="00D82039">
        <w:rPr>
          <w:rFonts w:ascii="Consolas" w:eastAsia="Times New Roman" w:hAnsi="Consolas" w:cs="Arial"/>
          <w:lang w:eastAsia="he-IL" w:bidi="he-IL"/>
        </w:rPr>
        <w:t xml:space="preserve"> giorno</w:t>
      </w:r>
      <w:r w:rsidR="001A024D">
        <w:rPr>
          <w:rFonts w:ascii="Consolas" w:eastAsia="Times New Roman" w:hAnsi="Consolas" w:cs="Arial"/>
          <w:lang w:eastAsia="he-IL" w:bidi="he-IL"/>
        </w:rPr>
        <w:t xml:space="preserve"> </w:t>
      </w:r>
      <w:r w:rsidR="00B4018D">
        <w:rPr>
          <w:rFonts w:ascii="Consolas" w:eastAsia="Times New Roman" w:hAnsi="Consolas" w:cs="Arial"/>
          <w:lang w:eastAsia="he-IL" w:bidi="he-IL"/>
        </w:rPr>
        <w:t>vent</w:t>
      </w:r>
      <w:r w:rsidR="00F57A1B">
        <w:rPr>
          <w:rFonts w:ascii="Consolas" w:eastAsia="Times New Roman" w:hAnsi="Consolas" w:cs="Arial"/>
          <w:lang w:eastAsia="he-IL" w:bidi="he-IL"/>
        </w:rPr>
        <w:t>otto</w:t>
      </w:r>
      <w:r w:rsidR="001A024D">
        <w:rPr>
          <w:rFonts w:ascii="Consolas" w:eastAsia="Times New Roman" w:hAnsi="Consolas" w:cs="Arial"/>
          <w:lang w:eastAsia="he-IL" w:bidi="he-IL"/>
        </w:rPr>
        <w:t xml:space="preserve"> </w:t>
      </w:r>
      <w:r w:rsidRPr="00030941">
        <w:rPr>
          <w:rFonts w:ascii="Consolas" w:eastAsia="Times New Roman" w:hAnsi="Consolas" w:cs="Arial"/>
          <w:lang w:eastAsia="he-IL" w:bidi="he-IL"/>
        </w:rPr>
        <w:t>del mese di</w:t>
      </w:r>
      <w:r w:rsidR="0043509F">
        <w:rPr>
          <w:rFonts w:ascii="Consolas" w:eastAsia="Times New Roman" w:hAnsi="Consolas" w:cs="Arial"/>
          <w:lang w:eastAsia="he-IL" w:bidi="he-IL"/>
        </w:rPr>
        <w:t xml:space="preserve">         </w:t>
      </w:r>
      <w:r w:rsidR="00F57A1B">
        <w:rPr>
          <w:rFonts w:ascii="Consolas" w:eastAsia="Times New Roman" w:hAnsi="Consolas" w:cs="Arial"/>
          <w:lang w:eastAsia="he-IL" w:bidi="he-IL"/>
        </w:rPr>
        <w:t>giugno</w:t>
      </w:r>
      <w:r w:rsidRPr="00030941">
        <w:rPr>
          <w:rFonts w:ascii="Consolas" w:eastAsia="Times New Roman" w:hAnsi="Consolas" w:cs="Arial"/>
          <w:lang w:eastAsia="he-IL" w:bidi="he-IL"/>
        </w:rPr>
        <w:t xml:space="preserve">, </w:t>
      </w:r>
      <w:r w:rsidR="00C52939">
        <w:rPr>
          <w:rFonts w:ascii="Consolas" w:eastAsia="Times New Roman" w:hAnsi="Consolas" w:cs="Arial"/>
          <w:lang w:eastAsia="he-IL" w:bidi="he-IL"/>
        </w:rPr>
        <w:t>nell’Aula Consiliare “</w:t>
      </w:r>
      <w:proofErr w:type="spellStart"/>
      <w:r w:rsidR="00C52939">
        <w:rPr>
          <w:rFonts w:ascii="Consolas" w:eastAsia="Times New Roman" w:hAnsi="Consolas" w:cs="Arial"/>
          <w:lang w:eastAsia="he-IL" w:bidi="he-IL"/>
        </w:rPr>
        <w:t>Piersanti</w:t>
      </w:r>
      <w:proofErr w:type="spellEnd"/>
      <w:r w:rsidR="00C52939">
        <w:rPr>
          <w:rFonts w:ascii="Consolas" w:eastAsia="Times New Roman" w:hAnsi="Consolas" w:cs="Arial"/>
          <w:lang w:eastAsia="he-IL" w:bidi="he-IL"/>
        </w:rPr>
        <w:t xml:space="preserve"> Matt</w:t>
      </w:r>
      <w:r w:rsidR="00ED3201">
        <w:rPr>
          <w:rFonts w:ascii="Consolas" w:eastAsia="Times New Roman" w:hAnsi="Consolas" w:cs="Arial"/>
          <w:lang w:eastAsia="he-IL" w:bidi="he-IL"/>
        </w:rPr>
        <w:t>a</w:t>
      </w:r>
      <w:r w:rsidR="00C52939">
        <w:rPr>
          <w:rFonts w:ascii="Consolas" w:eastAsia="Times New Roman" w:hAnsi="Consolas" w:cs="Arial"/>
          <w:lang w:eastAsia="he-IL" w:bidi="he-IL"/>
        </w:rPr>
        <w:t xml:space="preserve">rella” (edificio </w:t>
      </w:r>
      <w:r w:rsidR="001A024D">
        <w:rPr>
          <w:rFonts w:ascii="Consolas" w:eastAsia="Times New Roman" w:hAnsi="Consolas" w:cs="Arial"/>
          <w:lang w:eastAsia="he-IL" w:bidi="he-IL"/>
        </w:rPr>
        <w:t>Marconi</w:t>
      </w:r>
      <w:r w:rsidR="00C52939">
        <w:rPr>
          <w:rFonts w:ascii="Consolas" w:eastAsia="Times New Roman" w:hAnsi="Consolas" w:cs="Arial"/>
          <w:lang w:eastAsia="he-IL" w:bidi="he-IL"/>
        </w:rPr>
        <w:t>)</w:t>
      </w:r>
      <w:r w:rsidRPr="00030941">
        <w:rPr>
          <w:rFonts w:ascii="Consolas" w:eastAsia="Times New Roman" w:hAnsi="Consolas" w:cs="Arial"/>
          <w:lang w:eastAsia="he-IL" w:bidi="he-IL"/>
        </w:rPr>
        <w:t>, convocato</w:t>
      </w:r>
      <w:r w:rsidR="00F57A1B">
        <w:rPr>
          <w:rFonts w:ascii="Consolas" w:eastAsia="Times New Roman" w:hAnsi="Consolas" w:cs="Arial"/>
          <w:lang w:eastAsia="he-IL" w:bidi="he-IL"/>
        </w:rPr>
        <w:t xml:space="preserve"> </w:t>
      </w:r>
      <w:r>
        <w:rPr>
          <w:rFonts w:ascii="Consolas" w:eastAsia="Times New Roman" w:hAnsi="Consolas" w:cs="Arial"/>
          <w:lang w:eastAsia="he-IL" w:bidi="he-IL"/>
        </w:rPr>
        <w:t>per l</w:t>
      </w:r>
      <w:r w:rsidRPr="00030941">
        <w:rPr>
          <w:rFonts w:ascii="Consolas" w:eastAsia="Times New Roman" w:hAnsi="Consolas" w:cs="Arial"/>
          <w:lang w:eastAsia="he-IL" w:bidi="he-IL"/>
        </w:rPr>
        <w:t xml:space="preserve">e ore </w:t>
      </w:r>
      <w:r w:rsidR="00501BD2">
        <w:rPr>
          <w:rFonts w:ascii="Consolas" w:eastAsia="Times New Roman" w:hAnsi="Consolas" w:cs="Arial"/>
          <w:lang w:eastAsia="he-IL" w:bidi="he-IL"/>
        </w:rPr>
        <w:t>1</w:t>
      </w:r>
      <w:r w:rsidR="00F57A1B">
        <w:rPr>
          <w:rFonts w:ascii="Consolas" w:eastAsia="Times New Roman" w:hAnsi="Consolas" w:cs="Arial"/>
          <w:lang w:eastAsia="he-IL" w:bidi="he-IL"/>
        </w:rPr>
        <w:t>8</w:t>
      </w:r>
      <w:r w:rsidR="00501BD2">
        <w:rPr>
          <w:rFonts w:ascii="Consolas" w:eastAsia="Times New Roman" w:hAnsi="Consolas" w:cs="Arial"/>
          <w:lang w:eastAsia="he-IL" w:bidi="he-IL"/>
        </w:rPr>
        <w:t>.0</w:t>
      </w:r>
      <w:r w:rsidR="00E66B35">
        <w:rPr>
          <w:rFonts w:ascii="Consolas" w:eastAsia="Times New Roman" w:hAnsi="Consolas" w:cs="Arial"/>
          <w:lang w:eastAsia="he-IL" w:bidi="he-IL"/>
        </w:rPr>
        <w:t>0</w:t>
      </w:r>
      <w:r>
        <w:rPr>
          <w:rFonts w:ascii="Consolas" w:eastAsia="Times New Roman" w:hAnsi="Consolas" w:cs="Arial"/>
          <w:lang w:eastAsia="he-IL" w:bidi="he-IL"/>
        </w:rPr>
        <w:t xml:space="preserve"> d</w:t>
      </w:r>
      <w:r w:rsidRPr="00030941">
        <w:rPr>
          <w:rFonts w:ascii="Consolas" w:eastAsia="Times New Roman" w:hAnsi="Consolas" w:cs="Arial"/>
          <w:lang w:eastAsia="he-IL" w:bidi="he-IL"/>
        </w:rPr>
        <w:t>al</w:t>
      </w:r>
      <w:r w:rsidR="00C52939">
        <w:rPr>
          <w:rFonts w:ascii="Consolas" w:eastAsia="Times New Roman" w:hAnsi="Consolas" w:cs="Arial"/>
          <w:lang w:eastAsia="he-IL" w:bidi="he-IL"/>
        </w:rPr>
        <w:t xml:space="preserve"> </w:t>
      </w:r>
      <w:r w:rsidRPr="00030941">
        <w:rPr>
          <w:rFonts w:ascii="Consolas" w:eastAsia="Times New Roman" w:hAnsi="Consolas" w:cs="Arial"/>
          <w:lang w:eastAsia="he-IL" w:bidi="he-IL"/>
        </w:rPr>
        <w:t>Presidente del Consiglio</w:t>
      </w:r>
      <w:r w:rsidR="00C949D5">
        <w:rPr>
          <w:rFonts w:ascii="Consolas" w:eastAsia="Times New Roman" w:hAnsi="Consolas" w:cs="Arial"/>
          <w:lang w:eastAsia="he-IL" w:bidi="he-IL"/>
        </w:rPr>
        <w:t xml:space="preserve"> </w:t>
      </w:r>
      <w:r w:rsidR="00C949D5" w:rsidRPr="002B3815">
        <w:rPr>
          <w:rFonts w:ascii="Consolas" w:eastAsia="Times New Roman" w:hAnsi="Consolas" w:cs="Arial"/>
          <w:b/>
          <w:lang w:eastAsia="he-IL" w:bidi="he-IL"/>
        </w:rPr>
        <w:t>Cav.</w:t>
      </w:r>
      <w:r w:rsidR="00C52939" w:rsidRPr="002B3815">
        <w:rPr>
          <w:rFonts w:ascii="Consolas" w:eastAsia="Times New Roman" w:hAnsi="Consolas" w:cs="Arial"/>
          <w:b/>
          <w:lang w:eastAsia="he-IL" w:bidi="he-IL"/>
        </w:rPr>
        <w:t xml:space="preserve"> </w:t>
      </w:r>
      <w:r w:rsidR="002062DE" w:rsidRPr="002B3815">
        <w:rPr>
          <w:rFonts w:ascii="Consolas" w:eastAsia="Times New Roman" w:hAnsi="Consolas" w:cs="Arial"/>
          <w:b/>
          <w:lang w:eastAsia="he-IL" w:bidi="he-IL"/>
        </w:rPr>
        <w:t xml:space="preserve">Dott. Pietro </w:t>
      </w:r>
      <w:proofErr w:type="spellStart"/>
      <w:r w:rsidR="002062DE" w:rsidRPr="002B3815">
        <w:rPr>
          <w:rFonts w:ascii="Consolas" w:eastAsia="Times New Roman" w:hAnsi="Consolas" w:cs="Arial"/>
          <w:b/>
          <w:lang w:eastAsia="he-IL" w:bidi="he-IL"/>
        </w:rPr>
        <w:t>Scravaglieri</w:t>
      </w:r>
      <w:proofErr w:type="spellEnd"/>
      <w:r w:rsidRPr="00030941">
        <w:rPr>
          <w:rFonts w:ascii="Consolas" w:eastAsia="Times New Roman" w:hAnsi="Consolas" w:cs="Arial"/>
          <w:lang w:eastAsia="he-IL" w:bidi="he-IL"/>
        </w:rPr>
        <w:t>, si è riunito il Consiglio Comunale</w:t>
      </w:r>
      <w:r w:rsidR="00843BBE">
        <w:rPr>
          <w:rFonts w:ascii="Consolas" w:eastAsia="Times New Roman" w:hAnsi="Consolas" w:cs="Arial"/>
          <w:lang w:eastAsia="he-IL" w:bidi="he-IL"/>
        </w:rPr>
        <w:t xml:space="preserve"> in seduta</w:t>
      </w:r>
      <w:r w:rsidR="0097016F">
        <w:rPr>
          <w:rFonts w:ascii="Consolas" w:eastAsia="Times New Roman" w:hAnsi="Consolas" w:cs="Arial"/>
          <w:lang w:eastAsia="he-IL" w:bidi="he-IL"/>
        </w:rPr>
        <w:t xml:space="preserve"> </w:t>
      </w:r>
      <w:r w:rsidR="00F57A1B">
        <w:rPr>
          <w:rFonts w:ascii="Consolas" w:eastAsia="Times New Roman" w:hAnsi="Consolas" w:cs="Arial"/>
          <w:lang w:eastAsia="he-IL" w:bidi="he-IL"/>
        </w:rPr>
        <w:t>stra</w:t>
      </w:r>
      <w:r w:rsidR="0097016F">
        <w:rPr>
          <w:rFonts w:ascii="Consolas" w:eastAsia="Times New Roman" w:hAnsi="Consolas" w:cs="Arial"/>
          <w:lang w:eastAsia="he-IL" w:bidi="he-IL"/>
        </w:rPr>
        <w:t>ordinaria</w:t>
      </w:r>
      <w:r w:rsidR="00F57A1B">
        <w:rPr>
          <w:rFonts w:ascii="Consolas" w:eastAsia="Times New Roman" w:hAnsi="Consolas" w:cs="Arial"/>
          <w:lang w:eastAsia="he-IL" w:bidi="he-IL"/>
        </w:rPr>
        <w:t xml:space="preserve"> e urgente</w:t>
      </w:r>
      <w:r w:rsidR="00B4018D">
        <w:rPr>
          <w:rFonts w:ascii="Consolas" w:eastAsia="Times New Roman" w:hAnsi="Consolas" w:cs="Arial"/>
          <w:lang w:eastAsia="he-IL" w:bidi="he-IL"/>
        </w:rPr>
        <w:t xml:space="preserve">. </w:t>
      </w:r>
    </w:p>
    <w:p w:rsidR="009F6AB5" w:rsidRPr="00030941" w:rsidRDefault="009F6AB5" w:rsidP="009F6AB5">
      <w:pPr>
        <w:spacing w:line="276" w:lineRule="auto"/>
        <w:ind w:firstLine="709"/>
        <w:jc w:val="both"/>
        <w:rPr>
          <w:rFonts w:ascii="Consolas" w:eastAsia="Times New Roman" w:hAnsi="Consolas" w:cs="Arial"/>
          <w:lang w:eastAsia="he-IL" w:bidi="he-IL"/>
        </w:rPr>
      </w:pPr>
      <w:r w:rsidRPr="00030941">
        <w:rPr>
          <w:rFonts w:ascii="Consolas" w:eastAsia="Times New Roman" w:hAnsi="Consolas" w:cs="Arial"/>
          <w:lang w:eastAsia="he-IL" w:bidi="he-IL"/>
        </w:rPr>
        <w:t>Alla prima convocazione di oggi, partecipata agli interessati a norma di legge, risultano all’appello nominale:</w:t>
      </w:r>
    </w:p>
    <w:p w:rsidR="009F6AB5" w:rsidRPr="00030941" w:rsidRDefault="009F6AB5" w:rsidP="009F6AB5">
      <w:pPr>
        <w:jc w:val="both"/>
        <w:rPr>
          <w:rFonts w:ascii="Consolas" w:eastAsia="Times New Roman" w:hAnsi="Consolas" w:cs="Arial"/>
          <w:lang w:eastAsia="he-IL" w:bidi="he-IL"/>
        </w:rPr>
      </w:pPr>
    </w:p>
    <w:tbl>
      <w:tblPr>
        <w:tblW w:w="98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354"/>
        <w:gridCol w:w="987"/>
        <w:gridCol w:w="846"/>
        <w:gridCol w:w="4657"/>
      </w:tblGrid>
      <w:tr w:rsidR="009F6AB5" w:rsidRPr="00B868EB" w:rsidTr="001A024D">
        <w:trPr>
          <w:trHeight w:val="670"/>
        </w:trPr>
        <w:tc>
          <w:tcPr>
            <w:tcW w:w="3354" w:type="dxa"/>
          </w:tcPr>
          <w:p w:rsidR="009F6AB5" w:rsidRDefault="009F6AB5" w:rsidP="00D53CF0">
            <w:pPr>
              <w:jc w:val="center"/>
              <w:rPr>
                <w:rFonts w:ascii="Consolas" w:eastAsia="Times New Roman" w:hAnsi="Consolas" w:cs="Arial"/>
                <w:b/>
                <w:sz w:val="22"/>
                <w:szCs w:val="22"/>
                <w:lang w:eastAsia="he-IL" w:bidi="he-IL"/>
              </w:rPr>
            </w:pPr>
          </w:p>
          <w:p w:rsidR="009F6AB5" w:rsidRDefault="009F6AB5" w:rsidP="00D53CF0">
            <w:pPr>
              <w:jc w:val="center"/>
              <w:rPr>
                <w:rFonts w:ascii="Consolas" w:eastAsia="Times New Roman" w:hAnsi="Consolas" w:cs="Arial"/>
                <w:b/>
                <w:sz w:val="22"/>
                <w:szCs w:val="22"/>
                <w:lang w:eastAsia="he-IL" w:bidi="he-IL"/>
              </w:rPr>
            </w:pPr>
            <w:r w:rsidRPr="00B868EB">
              <w:rPr>
                <w:rFonts w:ascii="Consolas" w:eastAsia="Times New Roman" w:hAnsi="Consolas" w:cs="Arial"/>
                <w:b/>
                <w:sz w:val="22"/>
                <w:szCs w:val="22"/>
                <w:lang w:eastAsia="he-IL" w:bidi="he-IL"/>
              </w:rPr>
              <w:t>CONSIGLIERI</w:t>
            </w:r>
          </w:p>
          <w:p w:rsidR="009F6AB5" w:rsidRPr="00B868EB" w:rsidRDefault="009F6AB5" w:rsidP="00D53CF0">
            <w:pPr>
              <w:jc w:val="center"/>
              <w:rPr>
                <w:rFonts w:ascii="Consolas" w:eastAsia="Times New Roman" w:hAnsi="Consolas" w:cs="Arial"/>
                <w:b/>
                <w:sz w:val="22"/>
                <w:szCs w:val="22"/>
                <w:lang w:eastAsia="he-IL" w:bidi="he-IL"/>
              </w:rPr>
            </w:pPr>
          </w:p>
        </w:tc>
        <w:tc>
          <w:tcPr>
            <w:tcW w:w="987" w:type="dxa"/>
          </w:tcPr>
          <w:p w:rsidR="009F6AB5" w:rsidRDefault="009F6AB5" w:rsidP="00D53CF0">
            <w:pPr>
              <w:jc w:val="center"/>
              <w:rPr>
                <w:rFonts w:ascii="Consolas" w:eastAsia="Times New Roman" w:hAnsi="Consolas" w:cs="Arial"/>
                <w:b/>
                <w:sz w:val="22"/>
                <w:szCs w:val="22"/>
                <w:lang w:eastAsia="he-IL" w:bidi="he-IL"/>
              </w:rPr>
            </w:pPr>
          </w:p>
          <w:p w:rsidR="009F6AB5" w:rsidRPr="00B868EB" w:rsidRDefault="009F6AB5" w:rsidP="00D53CF0">
            <w:pPr>
              <w:jc w:val="center"/>
              <w:rPr>
                <w:rFonts w:ascii="Consolas" w:eastAsia="Times New Roman" w:hAnsi="Consolas" w:cs="Arial"/>
                <w:b/>
                <w:sz w:val="22"/>
                <w:szCs w:val="22"/>
                <w:lang w:eastAsia="he-IL" w:bidi="he-IL"/>
              </w:rPr>
            </w:pPr>
            <w:r w:rsidRPr="00B868EB">
              <w:rPr>
                <w:rFonts w:ascii="Consolas" w:eastAsia="Times New Roman" w:hAnsi="Consolas" w:cs="Arial"/>
                <w:b/>
                <w:sz w:val="22"/>
                <w:szCs w:val="22"/>
                <w:lang w:eastAsia="he-IL" w:bidi="he-IL"/>
              </w:rPr>
              <w:t>Pres.</w:t>
            </w:r>
          </w:p>
        </w:tc>
        <w:tc>
          <w:tcPr>
            <w:tcW w:w="846" w:type="dxa"/>
          </w:tcPr>
          <w:p w:rsidR="009F6AB5" w:rsidRDefault="009F6AB5" w:rsidP="00D53CF0">
            <w:pPr>
              <w:jc w:val="center"/>
              <w:rPr>
                <w:rFonts w:ascii="Consolas" w:eastAsia="Times New Roman" w:hAnsi="Consolas" w:cs="Arial"/>
                <w:b/>
                <w:sz w:val="22"/>
                <w:szCs w:val="22"/>
                <w:lang w:eastAsia="he-IL" w:bidi="he-IL"/>
              </w:rPr>
            </w:pPr>
          </w:p>
          <w:p w:rsidR="009F6AB5" w:rsidRPr="00B868EB" w:rsidRDefault="009F6AB5" w:rsidP="00D53CF0">
            <w:pPr>
              <w:jc w:val="center"/>
              <w:rPr>
                <w:rFonts w:ascii="Consolas" w:eastAsia="Times New Roman" w:hAnsi="Consolas" w:cs="Arial"/>
                <w:b/>
                <w:sz w:val="22"/>
                <w:szCs w:val="22"/>
                <w:lang w:eastAsia="he-IL" w:bidi="he-IL"/>
              </w:rPr>
            </w:pPr>
            <w:r w:rsidRPr="00B868EB">
              <w:rPr>
                <w:rFonts w:ascii="Consolas" w:eastAsia="Times New Roman" w:hAnsi="Consolas" w:cs="Arial"/>
                <w:b/>
                <w:sz w:val="22"/>
                <w:szCs w:val="22"/>
                <w:lang w:eastAsia="he-IL" w:bidi="he-IL"/>
              </w:rPr>
              <w:t>Ass.</w:t>
            </w:r>
          </w:p>
        </w:tc>
        <w:tc>
          <w:tcPr>
            <w:tcW w:w="4657" w:type="dxa"/>
          </w:tcPr>
          <w:p w:rsidR="009F6AB5" w:rsidRPr="00B868EB" w:rsidRDefault="009F6AB5" w:rsidP="00D53CF0">
            <w:pPr>
              <w:jc w:val="center"/>
              <w:rPr>
                <w:rFonts w:ascii="Consolas" w:eastAsia="Times New Roman" w:hAnsi="Consolas" w:cs="Arial"/>
                <w:b/>
                <w:sz w:val="22"/>
                <w:szCs w:val="22"/>
                <w:lang w:eastAsia="he-IL" w:bidi="he-IL"/>
              </w:rPr>
            </w:pPr>
          </w:p>
        </w:tc>
      </w:tr>
      <w:tr w:rsidR="009F6AB5" w:rsidRPr="00B868EB" w:rsidTr="001A024D">
        <w:trPr>
          <w:trHeight w:val="223"/>
        </w:trPr>
        <w:tc>
          <w:tcPr>
            <w:tcW w:w="3354" w:type="dxa"/>
          </w:tcPr>
          <w:p w:rsidR="009F6AB5" w:rsidRPr="005064AA" w:rsidRDefault="00C52939" w:rsidP="001A024D">
            <w:pPr>
              <w:jc w:val="both"/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</w:pPr>
            <w:r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  <w:t>SCRAVAGLIERI PIETRO</w:t>
            </w:r>
          </w:p>
        </w:tc>
        <w:tc>
          <w:tcPr>
            <w:tcW w:w="987" w:type="dxa"/>
          </w:tcPr>
          <w:p w:rsidR="009F6AB5" w:rsidRPr="000C5358" w:rsidRDefault="007110C1" w:rsidP="00D53CF0">
            <w:pPr>
              <w:jc w:val="center"/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</w:pPr>
            <w:r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  <w:t>P</w:t>
            </w:r>
          </w:p>
        </w:tc>
        <w:tc>
          <w:tcPr>
            <w:tcW w:w="846" w:type="dxa"/>
          </w:tcPr>
          <w:p w:rsidR="009F6AB5" w:rsidRPr="000C5358" w:rsidRDefault="009F6AB5" w:rsidP="00D53CF0">
            <w:pPr>
              <w:jc w:val="center"/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</w:pPr>
          </w:p>
        </w:tc>
        <w:tc>
          <w:tcPr>
            <w:tcW w:w="4657" w:type="dxa"/>
          </w:tcPr>
          <w:p w:rsidR="009F6AB5" w:rsidRPr="00B868EB" w:rsidRDefault="009F6AB5" w:rsidP="00D53CF0">
            <w:pPr>
              <w:jc w:val="center"/>
              <w:rPr>
                <w:rFonts w:ascii="Consolas" w:eastAsia="Times New Roman" w:hAnsi="Consolas" w:cs="Arial"/>
                <w:sz w:val="22"/>
                <w:szCs w:val="22"/>
                <w:lang w:eastAsia="he-IL" w:bidi="he-IL"/>
              </w:rPr>
            </w:pPr>
          </w:p>
        </w:tc>
      </w:tr>
      <w:tr w:rsidR="009F6AB5" w:rsidRPr="00B868EB" w:rsidTr="001A024D">
        <w:trPr>
          <w:trHeight w:val="223"/>
        </w:trPr>
        <w:tc>
          <w:tcPr>
            <w:tcW w:w="3354" w:type="dxa"/>
          </w:tcPr>
          <w:p w:rsidR="009F6AB5" w:rsidRPr="005064AA" w:rsidRDefault="00C52939" w:rsidP="00D53CF0">
            <w:pPr>
              <w:jc w:val="both"/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</w:pPr>
            <w:r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  <w:t>INGRASSIA MARCO</w:t>
            </w:r>
          </w:p>
        </w:tc>
        <w:tc>
          <w:tcPr>
            <w:tcW w:w="987" w:type="dxa"/>
          </w:tcPr>
          <w:p w:rsidR="009F6AB5" w:rsidRPr="000C5358" w:rsidRDefault="009F6AB5" w:rsidP="00D53CF0">
            <w:pPr>
              <w:jc w:val="center"/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</w:pPr>
          </w:p>
        </w:tc>
        <w:tc>
          <w:tcPr>
            <w:tcW w:w="846" w:type="dxa"/>
          </w:tcPr>
          <w:p w:rsidR="009F6AB5" w:rsidRPr="000C5358" w:rsidRDefault="00F57A1B" w:rsidP="00D53CF0">
            <w:pPr>
              <w:jc w:val="center"/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</w:pPr>
            <w:r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  <w:t>A</w:t>
            </w:r>
          </w:p>
        </w:tc>
        <w:tc>
          <w:tcPr>
            <w:tcW w:w="4657" w:type="dxa"/>
          </w:tcPr>
          <w:p w:rsidR="009F6AB5" w:rsidRPr="00B868EB" w:rsidRDefault="009F6AB5" w:rsidP="00D53CF0">
            <w:pPr>
              <w:jc w:val="center"/>
              <w:rPr>
                <w:rFonts w:ascii="Consolas" w:eastAsia="Times New Roman" w:hAnsi="Consolas" w:cs="Arial"/>
                <w:sz w:val="22"/>
                <w:szCs w:val="22"/>
                <w:lang w:eastAsia="he-IL" w:bidi="he-IL"/>
              </w:rPr>
            </w:pPr>
          </w:p>
        </w:tc>
      </w:tr>
      <w:tr w:rsidR="009F6AB5" w:rsidRPr="00B868EB" w:rsidTr="001A024D">
        <w:trPr>
          <w:trHeight w:val="223"/>
        </w:trPr>
        <w:tc>
          <w:tcPr>
            <w:tcW w:w="3354" w:type="dxa"/>
          </w:tcPr>
          <w:p w:rsidR="009F6AB5" w:rsidRPr="005064AA" w:rsidRDefault="00C52939" w:rsidP="001A024D">
            <w:pPr>
              <w:jc w:val="both"/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</w:pPr>
            <w:r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  <w:t>PROIETTO ROSALINDA</w:t>
            </w:r>
          </w:p>
        </w:tc>
        <w:tc>
          <w:tcPr>
            <w:tcW w:w="987" w:type="dxa"/>
          </w:tcPr>
          <w:p w:rsidR="009F6AB5" w:rsidRPr="000C5358" w:rsidRDefault="008A5DF5" w:rsidP="00D53CF0">
            <w:pPr>
              <w:jc w:val="center"/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</w:pPr>
            <w:r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  <w:t>p</w:t>
            </w:r>
          </w:p>
        </w:tc>
        <w:tc>
          <w:tcPr>
            <w:tcW w:w="846" w:type="dxa"/>
          </w:tcPr>
          <w:p w:rsidR="009F6AB5" w:rsidRPr="000C5358" w:rsidRDefault="009F6AB5" w:rsidP="00D53CF0">
            <w:pPr>
              <w:jc w:val="center"/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</w:pPr>
          </w:p>
        </w:tc>
        <w:tc>
          <w:tcPr>
            <w:tcW w:w="4657" w:type="dxa"/>
          </w:tcPr>
          <w:p w:rsidR="009F6AB5" w:rsidRPr="00B868EB" w:rsidRDefault="009F6AB5" w:rsidP="00D53CF0">
            <w:pPr>
              <w:jc w:val="center"/>
              <w:rPr>
                <w:rFonts w:ascii="Consolas" w:eastAsia="Times New Roman" w:hAnsi="Consolas" w:cs="Arial"/>
                <w:sz w:val="22"/>
                <w:szCs w:val="22"/>
                <w:lang w:eastAsia="he-IL" w:bidi="he-IL"/>
              </w:rPr>
            </w:pPr>
          </w:p>
        </w:tc>
      </w:tr>
      <w:tr w:rsidR="009F6AB5" w:rsidRPr="00B868EB" w:rsidTr="001A024D">
        <w:trPr>
          <w:trHeight w:val="223"/>
        </w:trPr>
        <w:tc>
          <w:tcPr>
            <w:tcW w:w="3354" w:type="dxa"/>
          </w:tcPr>
          <w:p w:rsidR="009F6AB5" w:rsidRPr="005064AA" w:rsidRDefault="00C52939" w:rsidP="00D53CF0">
            <w:pPr>
              <w:jc w:val="both"/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</w:pPr>
            <w:r w:rsidRPr="005064AA"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  <w:t>MAZZAGLIA ADELE</w:t>
            </w:r>
          </w:p>
        </w:tc>
        <w:tc>
          <w:tcPr>
            <w:tcW w:w="987" w:type="dxa"/>
          </w:tcPr>
          <w:p w:rsidR="009F6AB5" w:rsidRPr="000C5358" w:rsidRDefault="009F6AB5" w:rsidP="00D53CF0">
            <w:pPr>
              <w:jc w:val="center"/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</w:pPr>
          </w:p>
        </w:tc>
        <w:tc>
          <w:tcPr>
            <w:tcW w:w="846" w:type="dxa"/>
          </w:tcPr>
          <w:p w:rsidR="009F6AB5" w:rsidRPr="000C5358" w:rsidRDefault="008A5DF5" w:rsidP="00D53CF0">
            <w:pPr>
              <w:jc w:val="center"/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</w:pPr>
            <w:r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  <w:t>A</w:t>
            </w:r>
          </w:p>
        </w:tc>
        <w:tc>
          <w:tcPr>
            <w:tcW w:w="4657" w:type="dxa"/>
          </w:tcPr>
          <w:p w:rsidR="009F6AB5" w:rsidRPr="00B868EB" w:rsidRDefault="009F6AB5" w:rsidP="00D53CF0">
            <w:pPr>
              <w:jc w:val="center"/>
              <w:rPr>
                <w:rFonts w:ascii="Consolas" w:eastAsia="Times New Roman" w:hAnsi="Consolas" w:cs="Arial"/>
                <w:sz w:val="22"/>
                <w:szCs w:val="22"/>
                <w:lang w:eastAsia="he-IL" w:bidi="he-IL"/>
              </w:rPr>
            </w:pPr>
          </w:p>
        </w:tc>
      </w:tr>
      <w:tr w:rsidR="009F6AB5" w:rsidRPr="00B868EB" w:rsidTr="001A024D">
        <w:trPr>
          <w:trHeight w:val="223"/>
        </w:trPr>
        <w:tc>
          <w:tcPr>
            <w:tcW w:w="3354" w:type="dxa"/>
          </w:tcPr>
          <w:p w:rsidR="009F6AB5" w:rsidRPr="005064AA" w:rsidRDefault="00C52939" w:rsidP="001A024D">
            <w:pPr>
              <w:jc w:val="both"/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</w:pPr>
            <w:r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  <w:t xml:space="preserve">RIZZO ROBERTA </w:t>
            </w:r>
          </w:p>
        </w:tc>
        <w:tc>
          <w:tcPr>
            <w:tcW w:w="987" w:type="dxa"/>
          </w:tcPr>
          <w:p w:rsidR="009F6AB5" w:rsidRPr="000C5358" w:rsidRDefault="00912019" w:rsidP="00D53CF0">
            <w:pPr>
              <w:jc w:val="center"/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</w:pPr>
            <w:r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  <w:t>P</w:t>
            </w:r>
          </w:p>
        </w:tc>
        <w:tc>
          <w:tcPr>
            <w:tcW w:w="846" w:type="dxa"/>
          </w:tcPr>
          <w:p w:rsidR="009F6AB5" w:rsidRPr="000C5358" w:rsidRDefault="009F6AB5" w:rsidP="00D53CF0">
            <w:pPr>
              <w:jc w:val="center"/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</w:pPr>
          </w:p>
        </w:tc>
        <w:tc>
          <w:tcPr>
            <w:tcW w:w="4657" w:type="dxa"/>
          </w:tcPr>
          <w:p w:rsidR="009F6AB5" w:rsidRPr="00B868EB" w:rsidRDefault="009F6AB5" w:rsidP="00D53CF0">
            <w:pPr>
              <w:jc w:val="center"/>
              <w:rPr>
                <w:rFonts w:ascii="Consolas" w:eastAsia="Times New Roman" w:hAnsi="Consolas" w:cs="Arial"/>
                <w:sz w:val="22"/>
                <w:szCs w:val="22"/>
                <w:lang w:eastAsia="he-IL" w:bidi="he-IL"/>
              </w:rPr>
            </w:pPr>
          </w:p>
        </w:tc>
      </w:tr>
      <w:tr w:rsidR="009F6AB5" w:rsidRPr="00B868EB" w:rsidTr="001A024D">
        <w:trPr>
          <w:trHeight w:val="284"/>
        </w:trPr>
        <w:tc>
          <w:tcPr>
            <w:tcW w:w="3354" w:type="dxa"/>
          </w:tcPr>
          <w:p w:rsidR="009F6AB5" w:rsidRPr="005064AA" w:rsidRDefault="00C52939" w:rsidP="00D53CF0">
            <w:pPr>
              <w:jc w:val="both"/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</w:pPr>
            <w:r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  <w:t>CASTIGLIONE PROSPERO</w:t>
            </w:r>
          </w:p>
        </w:tc>
        <w:tc>
          <w:tcPr>
            <w:tcW w:w="987" w:type="dxa"/>
          </w:tcPr>
          <w:p w:rsidR="009F6AB5" w:rsidRPr="000C5358" w:rsidRDefault="009F6AB5" w:rsidP="00D53CF0">
            <w:pPr>
              <w:jc w:val="center"/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</w:pPr>
          </w:p>
        </w:tc>
        <w:tc>
          <w:tcPr>
            <w:tcW w:w="846" w:type="dxa"/>
          </w:tcPr>
          <w:p w:rsidR="009F6AB5" w:rsidRPr="000C5358" w:rsidRDefault="00F57A1B" w:rsidP="00D53CF0">
            <w:pPr>
              <w:jc w:val="center"/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</w:pPr>
            <w:r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  <w:t>A</w:t>
            </w:r>
          </w:p>
        </w:tc>
        <w:tc>
          <w:tcPr>
            <w:tcW w:w="4657" w:type="dxa"/>
          </w:tcPr>
          <w:p w:rsidR="009F6AB5" w:rsidRPr="00B868EB" w:rsidRDefault="009F6AB5" w:rsidP="00D53CF0">
            <w:pPr>
              <w:rPr>
                <w:rFonts w:ascii="Consolas" w:eastAsia="Times New Roman" w:hAnsi="Consolas" w:cs="Arial"/>
                <w:sz w:val="22"/>
                <w:szCs w:val="22"/>
                <w:lang w:eastAsia="he-IL" w:bidi="he-IL"/>
              </w:rPr>
            </w:pPr>
          </w:p>
        </w:tc>
      </w:tr>
      <w:tr w:rsidR="00ED3201" w:rsidRPr="00B868EB" w:rsidTr="001A024D">
        <w:trPr>
          <w:trHeight w:val="223"/>
        </w:trPr>
        <w:tc>
          <w:tcPr>
            <w:tcW w:w="3354" w:type="dxa"/>
          </w:tcPr>
          <w:p w:rsidR="00ED3201" w:rsidRPr="005064AA" w:rsidRDefault="00ED3201" w:rsidP="0091368C">
            <w:pPr>
              <w:jc w:val="both"/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</w:pPr>
            <w:r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  <w:t xml:space="preserve">PICONE GIUSEPPE </w:t>
            </w:r>
          </w:p>
        </w:tc>
        <w:tc>
          <w:tcPr>
            <w:tcW w:w="987" w:type="dxa"/>
          </w:tcPr>
          <w:p w:rsidR="00ED3201" w:rsidRPr="000C5358" w:rsidRDefault="00ED3201" w:rsidP="00D53CF0">
            <w:pPr>
              <w:jc w:val="center"/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</w:pPr>
            <w:r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  <w:t>P</w:t>
            </w:r>
          </w:p>
        </w:tc>
        <w:tc>
          <w:tcPr>
            <w:tcW w:w="846" w:type="dxa"/>
          </w:tcPr>
          <w:p w:rsidR="00ED3201" w:rsidRPr="000C5358" w:rsidRDefault="00ED3201" w:rsidP="00D53CF0">
            <w:pPr>
              <w:jc w:val="center"/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</w:pPr>
          </w:p>
        </w:tc>
        <w:tc>
          <w:tcPr>
            <w:tcW w:w="4657" w:type="dxa"/>
          </w:tcPr>
          <w:p w:rsidR="00ED3201" w:rsidRPr="00B868EB" w:rsidRDefault="00ED3201" w:rsidP="00D53CF0">
            <w:pPr>
              <w:jc w:val="center"/>
              <w:rPr>
                <w:rFonts w:ascii="Consolas" w:eastAsia="Times New Roman" w:hAnsi="Consolas" w:cs="Arial"/>
                <w:sz w:val="22"/>
                <w:szCs w:val="22"/>
                <w:lang w:eastAsia="he-IL" w:bidi="he-IL"/>
              </w:rPr>
            </w:pPr>
          </w:p>
        </w:tc>
      </w:tr>
      <w:tr w:rsidR="00ED3201" w:rsidRPr="00B868EB" w:rsidTr="001A024D">
        <w:trPr>
          <w:trHeight w:val="223"/>
        </w:trPr>
        <w:tc>
          <w:tcPr>
            <w:tcW w:w="3354" w:type="dxa"/>
          </w:tcPr>
          <w:p w:rsidR="00ED3201" w:rsidRPr="00902E42" w:rsidRDefault="00ED3201" w:rsidP="0091368C">
            <w:pPr>
              <w:jc w:val="both"/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</w:pPr>
            <w:r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  <w:t xml:space="preserve">PRIVITERA SANTO </w:t>
            </w:r>
          </w:p>
        </w:tc>
        <w:tc>
          <w:tcPr>
            <w:tcW w:w="987" w:type="dxa"/>
          </w:tcPr>
          <w:p w:rsidR="00ED3201" w:rsidRPr="000C5358" w:rsidRDefault="00ED3201" w:rsidP="00D53CF0">
            <w:pPr>
              <w:jc w:val="center"/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</w:pPr>
          </w:p>
        </w:tc>
        <w:tc>
          <w:tcPr>
            <w:tcW w:w="846" w:type="dxa"/>
          </w:tcPr>
          <w:p w:rsidR="00ED3201" w:rsidRPr="000C5358" w:rsidRDefault="00F57A1B" w:rsidP="00D53CF0">
            <w:pPr>
              <w:jc w:val="center"/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</w:pPr>
            <w:r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  <w:t>A</w:t>
            </w:r>
          </w:p>
        </w:tc>
        <w:tc>
          <w:tcPr>
            <w:tcW w:w="4657" w:type="dxa"/>
          </w:tcPr>
          <w:p w:rsidR="00ED3201" w:rsidRPr="00B046F0" w:rsidRDefault="00ED3201" w:rsidP="00B046F0">
            <w:pPr>
              <w:rPr>
                <w:rFonts w:ascii="Consolas" w:eastAsia="Times New Roman" w:hAnsi="Consolas" w:cs="Arial"/>
                <w:b/>
                <w:sz w:val="22"/>
                <w:szCs w:val="22"/>
                <w:lang w:eastAsia="he-IL" w:bidi="he-IL"/>
              </w:rPr>
            </w:pPr>
          </w:p>
        </w:tc>
      </w:tr>
      <w:tr w:rsidR="00ED3201" w:rsidRPr="00B868EB" w:rsidTr="001A024D">
        <w:trPr>
          <w:trHeight w:val="210"/>
        </w:trPr>
        <w:tc>
          <w:tcPr>
            <w:tcW w:w="3354" w:type="dxa"/>
          </w:tcPr>
          <w:p w:rsidR="00ED3201" w:rsidRPr="005064AA" w:rsidRDefault="00ED3201" w:rsidP="0091368C">
            <w:pPr>
              <w:jc w:val="both"/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</w:pPr>
            <w:r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  <w:t xml:space="preserve">TURANO CATERINA </w:t>
            </w:r>
          </w:p>
        </w:tc>
        <w:tc>
          <w:tcPr>
            <w:tcW w:w="987" w:type="dxa"/>
          </w:tcPr>
          <w:p w:rsidR="00ED3201" w:rsidRPr="000C5358" w:rsidRDefault="00ED3201" w:rsidP="00D53CF0">
            <w:pPr>
              <w:jc w:val="center"/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</w:pPr>
            <w:r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  <w:t>P</w:t>
            </w:r>
          </w:p>
        </w:tc>
        <w:tc>
          <w:tcPr>
            <w:tcW w:w="846" w:type="dxa"/>
          </w:tcPr>
          <w:p w:rsidR="00ED3201" w:rsidRPr="000C5358" w:rsidRDefault="00ED3201" w:rsidP="00D53CF0">
            <w:pPr>
              <w:jc w:val="center"/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</w:pPr>
          </w:p>
        </w:tc>
        <w:tc>
          <w:tcPr>
            <w:tcW w:w="4657" w:type="dxa"/>
          </w:tcPr>
          <w:p w:rsidR="00ED3201" w:rsidRPr="00B868EB" w:rsidRDefault="00ED3201" w:rsidP="00D53CF0">
            <w:pPr>
              <w:jc w:val="center"/>
              <w:rPr>
                <w:rFonts w:ascii="Consolas" w:eastAsia="Times New Roman" w:hAnsi="Consolas" w:cs="Arial"/>
                <w:sz w:val="22"/>
                <w:szCs w:val="22"/>
                <w:lang w:eastAsia="he-IL" w:bidi="he-IL"/>
              </w:rPr>
            </w:pPr>
          </w:p>
        </w:tc>
      </w:tr>
      <w:tr w:rsidR="00ED3201" w:rsidRPr="00B868EB" w:rsidTr="001A024D">
        <w:trPr>
          <w:trHeight w:val="223"/>
        </w:trPr>
        <w:tc>
          <w:tcPr>
            <w:tcW w:w="3354" w:type="dxa"/>
          </w:tcPr>
          <w:p w:rsidR="00ED3201" w:rsidRPr="005064AA" w:rsidRDefault="00ED3201" w:rsidP="0091368C">
            <w:pPr>
              <w:jc w:val="both"/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</w:pPr>
            <w:r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  <w:t>IACONA CONCETTA</w:t>
            </w:r>
          </w:p>
        </w:tc>
        <w:tc>
          <w:tcPr>
            <w:tcW w:w="987" w:type="dxa"/>
          </w:tcPr>
          <w:p w:rsidR="00ED3201" w:rsidRPr="00983063" w:rsidRDefault="009D21BC" w:rsidP="00D53CF0">
            <w:pPr>
              <w:jc w:val="center"/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</w:pPr>
            <w:r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  <w:t>P</w:t>
            </w:r>
          </w:p>
        </w:tc>
        <w:tc>
          <w:tcPr>
            <w:tcW w:w="846" w:type="dxa"/>
          </w:tcPr>
          <w:p w:rsidR="00ED3201" w:rsidRPr="00C27897" w:rsidRDefault="00ED3201" w:rsidP="00D53CF0">
            <w:pPr>
              <w:jc w:val="center"/>
              <w:rPr>
                <w:rFonts w:ascii="Consolas" w:eastAsia="Times New Roman" w:hAnsi="Consolas" w:cs="Arial"/>
                <w:sz w:val="20"/>
                <w:szCs w:val="20"/>
                <w:lang w:eastAsia="he-IL" w:bidi="he-IL"/>
              </w:rPr>
            </w:pPr>
          </w:p>
        </w:tc>
        <w:tc>
          <w:tcPr>
            <w:tcW w:w="4657" w:type="dxa"/>
          </w:tcPr>
          <w:p w:rsidR="00ED3201" w:rsidRPr="009F6AB5" w:rsidRDefault="00ED3201" w:rsidP="00D53CF0">
            <w:pPr>
              <w:jc w:val="center"/>
              <w:rPr>
                <w:rFonts w:ascii="Consolas" w:eastAsia="Times New Roman" w:hAnsi="Consolas" w:cs="Arial"/>
                <w:b/>
                <w:sz w:val="22"/>
                <w:szCs w:val="22"/>
                <w:lang w:eastAsia="he-IL" w:bidi="he-IL"/>
              </w:rPr>
            </w:pPr>
          </w:p>
        </w:tc>
      </w:tr>
    </w:tbl>
    <w:p w:rsidR="009F6AB5" w:rsidRDefault="009F6AB5" w:rsidP="009F6AB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620"/>
        </w:tabs>
        <w:ind w:firstLine="709"/>
        <w:jc w:val="both"/>
        <w:rPr>
          <w:rFonts w:ascii="Consolas" w:eastAsia="Times New Roman" w:hAnsi="Consolas" w:cs="Arial"/>
          <w:sz w:val="22"/>
          <w:szCs w:val="22"/>
          <w:lang w:eastAsia="he-IL" w:bidi="he-IL"/>
        </w:rPr>
      </w:pPr>
      <w:r w:rsidRPr="00B868EB">
        <w:rPr>
          <w:rFonts w:ascii="Consolas" w:eastAsia="Times New Roman" w:hAnsi="Consolas" w:cs="Arial"/>
          <w:sz w:val="22"/>
          <w:szCs w:val="22"/>
          <w:lang w:eastAsia="he-IL" w:bidi="he-IL"/>
        </w:rPr>
        <w:t xml:space="preserve">  </w:t>
      </w:r>
    </w:p>
    <w:p w:rsidR="009F6AB5" w:rsidRPr="005064AA" w:rsidRDefault="009F6AB5" w:rsidP="009F6AB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620"/>
        </w:tabs>
        <w:ind w:firstLine="709"/>
        <w:jc w:val="both"/>
        <w:rPr>
          <w:rFonts w:ascii="Consolas" w:eastAsia="Times New Roman" w:hAnsi="Consolas" w:cs="Arial"/>
          <w:sz w:val="20"/>
          <w:szCs w:val="20"/>
          <w:lang w:eastAsia="he-IL" w:bidi="he-IL"/>
        </w:rPr>
      </w:pPr>
      <w:r w:rsidRPr="005064AA">
        <w:rPr>
          <w:rFonts w:ascii="Consolas" w:eastAsia="Times New Roman" w:hAnsi="Consolas" w:cs="Arial"/>
          <w:sz w:val="20"/>
          <w:szCs w:val="20"/>
          <w:lang w:eastAsia="he-IL" w:bidi="he-IL"/>
        </w:rPr>
        <w:t xml:space="preserve">Totale      </w:t>
      </w:r>
      <w:r w:rsidRPr="005064AA">
        <w:rPr>
          <w:rFonts w:ascii="Consolas" w:eastAsia="Times New Roman" w:hAnsi="Consolas" w:cs="Arial"/>
          <w:sz w:val="20"/>
          <w:szCs w:val="20"/>
          <w:lang w:eastAsia="he-IL" w:bidi="he-IL"/>
        </w:rPr>
        <w:tab/>
        <w:t xml:space="preserve">      </w:t>
      </w:r>
      <w:r>
        <w:rPr>
          <w:rFonts w:ascii="Consolas" w:eastAsia="Times New Roman" w:hAnsi="Consolas" w:cs="Arial"/>
          <w:sz w:val="20"/>
          <w:szCs w:val="20"/>
          <w:lang w:eastAsia="he-IL" w:bidi="he-IL"/>
        </w:rPr>
        <w:t xml:space="preserve">      </w:t>
      </w:r>
      <w:r w:rsidR="007D2A9C">
        <w:rPr>
          <w:rFonts w:ascii="Consolas" w:eastAsia="Times New Roman" w:hAnsi="Consolas" w:cs="Arial"/>
          <w:sz w:val="20"/>
          <w:szCs w:val="20"/>
          <w:lang w:eastAsia="he-IL" w:bidi="he-IL"/>
        </w:rPr>
        <w:t xml:space="preserve"> </w:t>
      </w:r>
      <w:r>
        <w:rPr>
          <w:rFonts w:ascii="Consolas" w:eastAsia="Times New Roman" w:hAnsi="Consolas" w:cs="Arial"/>
          <w:sz w:val="20"/>
          <w:szCs w:val="20"/>
          <w:lang w:eastAsia="he-IL" w:bidi="he-IL"/>
        </w:rPr>
        <w:t xml:space="preserve"> </w:t>
      </w:r>
      <w:r w:rsidR="00ED3201">
        <w:rPr>
          <w:rFonts w:ascii="Consolas" w:eastAsia="Times New Roman" w:hAnsi="Consolas" w:cs="Arial"/>
          <w:sz w:val="20"/>
          <w:szCs w:val="20"/>
          <w:lang w:eastAsia="he-IL" w:bidi="he-IL"/>
        </w:rPr>
        <w:t>0</w:t>
      </w:r>
      <w:r w:rsidR="00F57A1B">
        <w:rPr>
          <w:rFonts w:ascii="Consolas" w:eastAsia="Times New Roman" w:hAnsi="Consolas" w:cs="Arial"/>
          <w:sz w:val="20"/>
          <w:szCs w:val="20"/>
          <w:lang w:eastAsia="he-IL" w:bidi="he-IL"/>
        </w:rPr>
        <w:t>6</w:t>
      </w:r>
      <w:r w:rsidRPr="005064AA">
        <w:rPr>
          <w:rFonts w:ascii="Consolas" w:eastAsia="Times New Roman" w:hAnsi="Consolas" w:cs="Arial"/>
          <w:sz w:val="20"/>
          <w:szCs w:val="20"/>
          <w:lang w:eastAsia="he-IL" w:bidi="he-IL"/>
        </w:rPr>
        <w:tab/>
      </w:r>
      <w:r w:rsidR="008E7179">
        <w:rPr>
          <w:rFonts w:ascii="Consolas" w:eastAsia="Times New Roman" w:hAnsi="Consolas" w:cs="Arial"/>
          <w:sz w:val="20"/>
          <w:szCs w:val="20"/>
          <w:lang w:eastAsia="he-IL" w:bidi="he-IL"/>
        </w:rPr>
        <w:t>0</w:t>
      </w:r>
      <w:r w:rsidR="00F57A1B">
        <w:rPr>
          <w:rFonts w:ascii="Consolas" w:eastAsia="Times New Roman" w:hAnsi="Consolas" w:cs="Arial"/>
          <w:sz w:val="20"/>
          <w:szCs w:val="20"/>
          <w:lang w:eastAsia="he-IL" w:bidi="he-IL"/>
        </w:rPr>
        <w:t>4</w:t>
      </w:r>
    </w:p>
    <w:p w:rsidR="009F6AB5" w:rsidRDefault="009F6AB5" w:rsidP="009F6AB5">
      <w:pPr>
        <w:ind w:firstLine="709"/>
        <w:jc w:val="both"/>
        <w:rPr>
          <w:rFonts w:ascii="Arial" w:eastAsia="Times New Roman" w:hAnsi="Arial" w:cs="Arial"/>
          <w:lang w:eastAsia="he-IL" w:bidi="he-IL"/>
        </w:rPr>
      </w:pPr>
    </w:p>
    <w:p w:rsidR="00BE08A7" w:rsidRPr="0094729B" w:rsidRDefault="00423270" w:rsidP="0029735A">
      <w:pPr>
        <w:spacing w:line="360" w:lineRule="auto"/>
        <w:jc w:val="both"/>
        <w:rPr>
          <w:rFonts w:ascii="Consolas" w:eastAsia="Times New Roman" w:hAnsi="Consolas"/>
          <w:b/>
          <w:lang w:eastAsia="he-IL" w:bidi="he-IL"/>
        </w:rPr>
      </w:pPr>
      <w:r>
        <w:rPr>
          <w:rFonts w:ascii="Consolas" w:eastAsia="Times New Roman" w:hAnsi="Consolas"/>
          <w:lang w:eastAsia="he-IL" w:bidi="he-IL"/>
        </w:rPr>
        <w:t xml:space="preserve">   </w:t>
      </w:r>
      <w:r w:rsidR="00BE08A7">
        <w:rPr>
          <w:rFonts w:ascii="Consolas" w:eastAsia="Times New Roman" w:hAnsi="Consolas"/>
          <w:lang w:eastAsia="he-IL" w:bidi="he-IL"/>
        </w:rPr>
        <w:tab/>
      </w:r>
      <w:r w:rsidR="009F6AB5" w:rsidRPr="0076281C">
        <w:rPr>
          <w:rFonts w:ascii="Consolas" w:eastAsia="Times New Roman" w:hAnsi="Consolas"/>
          <w:lang w:eastAsia="he-IL" w:bidi="he-IL"/>
        </w:rPr>
        <w:t>Presie</w:t>
      </w:r>
      <w:r w:rsidR="00F4501C">
        <w:rPr>
          <w:rFonts w:ascii="Consolas" w:eastAsia="Times New Roman" w:hAnsi="Consolas"/>
          <w:lang w:eastAsia="he-IL" w:bidi="he-IL"/>
        </w:rPr>
        <w:t>de</w:t>
      </w:r>
      <w:r w:rsidR="009F6AB5" w:rsidRPr="0076281C">
        <w:rPr>
          <w:rFonts w:ascii="Consolas" w:eastAsia="Times New Roman" w:hAnsi="Consolas"/>
          <w:lang w:eastAsia="he-IL" w:bidi="he-IL"/>
        </w:rPr>
        <w:t xml:space="preserve"> </w:t>
      </w:r>
      <w:r w:rsidR="00AF3D41">
        <w:rPr>
          <w:rFonts w:ascii="Consolas" w:eastAsia="Times New Roman" w:hAnsi="Consolas"/>
          <w:lang w:eastAsia="he-IL" w:bidi="he-IL"/>
        </w:rPr>
        <w:t>il</w:t>
      </w:r>
      <w:r w:rsidR="00C949D5">
        <w:rPr>
          <w:rFonts w:ascii="Consolas" w:eastAsia="Times New Roman" w:hAnsi="Consolas"/>
          <w:lang w:eastAsia="he-IL" w:bidi="he-IL"/>
        </w:rPr>
        <w:t xml:space="preserve"> </w:t>
      </w:r>
      <w:r w:rsidR="00C949D5" w:rsidRPr="00C949D5">
        <w:rPr>
          <w:rFonts w:ascii="Consolas" w:eastAsia="Times New Roman" w:hAnsi="Consolas"/>
          <w:b/>
          <w:lang w:eastAsia="he-IL" w:bidi="he-IL"/>
        </w:rPr>
        <w:t>Cav.</w:t>
      </w:r>
      <w:r w:rsidR="00C949D5">
        <w:rPr>
          <w:rFonts w:ascii="Consolas" w:eastAsia="Times New Roman" w:hAnsi="Consolas"/>
          <w:b/>
          <w:lang w:eastAsia="he-IL" w:bidi="he-IL"/>
        </w:rPr>
        <w:t xml:space="preserve"> </w:t>
      </w:r>
      <w:r w:rsidR="00F4501C" w:rsidRPr="0094729B">
        <w:rPr>
          <w:rFonts w:ascii="Consolas" w:eastAsia="Times New Roman" w:hAnsi="Consolas"/>
          <w:b/>
          <w:lang w:eastAsia="he-IL" w:bidi="he-IL"/>
        </w:rPr>
        <w:t xml:space="preserve">Dott. Pietro </w:t>
      </w:r>
      <w:proofErr w:type="spellStart"/>
      <w:r w:rsidR="00F4501C" w:rsidRPr="0094729B">
        <w:rPr>
          <w:rFonts w:ascii="Consolas" w:eastAsia="Times New Roman" w:hAnsi="Consolas"/>
          <w:b/>
          <w:lang w:eastAsia="he-IL" w:bidi="he-IL"/>
        </w:rPr>
        <w:t>Scravaglieri</w:t>
      </w:r>
      <w:proofErr w:type="spellEnd"/>
      <w:r w:rsidR="002A615F">
        <w:rPr>
          <w:rFonts w:ascii="Consolas" w:eastAsia="Times New Roman" w:hAnsi="Consolas"/>
          <w:b/>
          <w:lang w:eastAsia="he-IL" w:bidi="he-IL"/>
        </w:rPr>
        <w:t xml:space="preserve">. </w:t>
      </w:r>
      <w:r w:rsidR="009E12BE">
        <w:rPr>
          <w:rFonts w:ascii="Consolas" w:eastAsia="Times New Roman" w:hAnsi="Consolas"/>
          <w:b/>
          <w:lang w:eastAsia="he-IL" w:bidi="he-IL"/>
        </w:rPr>
        <w:t xml:space="preserve"> </w:t>
      </w:r>
    </w:p>
    <w:p w:rsidR="00BE08A7" w:rsidRDefault="00BE08A7" w:rsidP="00BE08A7">
      <w:pPr>
        <w:spacing w:line="360" w:lineRule="auto"/>
        <w:ind w:firstLine="709"/>
        <w:jc w:val="both"/>
        <w:rPr>
          <w:rFonts w:ascii="Consolas" w:eastAsia="Times New Roman" w:hAnsi="Consolas"/>
          <w:lang w:eastAsia="he-IL" w:bidi="he-IL"/>
        </w:rPr>
      </w:pPr>
      <w:r>
        <w:rPr>
          <w:rFonts w:ascii="Consolas" w:eastAsia="Times New Roman" w:hAnsi="Consolas"/>
          <w:lang w:eastAsia="he-IL" w:bidi="he-IL"/>
        </w:rPr>
        <w:t xml:space="preserve">Sono presenti </w:t>
      </w:r>
      <w:r w:rsidRPr="0094729B">
        <w:rPr>
          <w:rFonts w:ascii="Consolas" w:eastAsia="Times New Roman" w:hAnsi="Consolas"/>
          <w:b/>
          <w:lang w:eastAsia="he-IL" w:bidi="he-IL"/>
        </w:rPr>
        <w:t xml:space="preserve">Il Sindaco Dott. Carmelo </w:t>
      </w:r>
      <w:proofErr w:type="spellStart"/>
      <w:r w:rsidRPr="0094729B">
        <w:rPr>
          <w:rFonts w:ascii="Consolas" w:eastAsia="Times New Roman" w:hAnsi="Consolas"/>
          <w:b/>
          <w:lang w:eastAsia="he-IL" w:bidi="he-IL"/>
        </w:rPr>
        <w:t>Scravaglieri</w:t>
      </w:r>
      <w:proofErr w:type="spellEnd"/>
      <w:r w:rsidR="00240F89">
        <w:rPr>
          <w:rFonts w:ascii="Consolas" w:eastAsia="Times New Roman" w:hAnsi="Consolas"/>
          <w:b/>
          <w:lang w:eastAsia="he-IL" w:bidi="he-IL"/>
        </w:rPr>
        <w:t xml:space="preserve"> </w:t>
      </w:r>
      <w:r w:rsidRPr="0094729B">
        <w:rPr>
          <w:rFonts w:ascii="Consolas" w:eastAsia="Times New Roman" w:hAnsi="Consolas"/>
          <w:b/>
          <w:lang w:eastAsia="he-IL" w:bidi="he-IL"/>
        </w:rPr>
        <w:t xml:space="preserve">e </w:t>
      </w:r>
      <w:r w:rsidR="00C47D42">
        <w:rPr>
          <w:rFonts w:ascii="Consolas" w:eastAsia="Times New Roman" w:hAnsi="Consolas"/>
          <w:b/>
          <w:lang w:eastAsia="he-IL" w:bidi="he-IL"/>
        </w:rPr>
        <w:t>l’</w:t>
      </w:r>
      <w:r w:rsidRPr="0094729B">
        <w:rPr>
          <w:rFonts w:ascii="Consolas" w:eastAsia="Times New Roman" w:hAnsi="Consolas"/>
          <w:b/>
          <w:lang w:eastAsia="he-IL" w:bidi="he-IL"/>
        </w:rPr>
        <w:t>Assessor</w:t>
      </w:r>
      <w:r w:rsidR="00C47D42">
        <w:rPr>
          <w:rFonts w:ascii="Consolas" w:eastAsia="Times New Roman" w:hAnsi="Consolas"/>
          <w:b/>
          <w:lang w:eastAsia="he-IL" w:bidi="he-IL"/>
        </w:rPr>
        <w:t>e</w:t>
      </w:r>
      <w:r w:rsidRPr="0094729B">
        <w:rPr>
          <w:rFonts w:ascii="Consolas" w:eastAsia="Times New Roman" w:hAnsi="Consolas"/>
          <w:b/>
          <w:lang w:eastAsia="he-IL" w:bidi="he-IL"/>
        </w:rPr>
        <w:t xml:space="preserve"> </w:t>
      </w:r>
      <w:r w:rsidR="003F289F">
        <w:rPr>
          <w:rFonts w:ascii="Consolas" w:eastAsia="Times New Roman" w:hAnsi="Consolas"/>
          <w:b/>
          <w:lang w:eastAsia="he-IL" w:bidi="he-IL"/>
        </w:rPr>
        <w:t>Rosalinda Proietto</w:t>
      </w:r>
      <w:r w:rsidRPr="0094729B">
        <w:rPr>
          <w:rFonts w:ascii="Consolas" w:eastAsia="Times New Roman" w:hAnsi="Consolas"/>
          <w:b/>
          <w:lang w:eastAsia="he-IL" w:bidi="he-IL"/>
        </w:rPr>
        <w:t>.</w:t>
      </w:r>
    </w:p>
    <w:p w:rsidR="00297C7E" w:rsidRDefault="009F6AB5" w:rsidP="00BE08A7">
      <w:pPr>
        <w:spacing w:line="360" w:lineRule="auto"/>
        <w:ind w:firstLine="709"/>
        <w:jc w:val="both"/>
        <w:rPr>
          <w:rFonts w:ascii="Consolas" w:eastAsia="Times New Roman" w:hAnsi="Consolas"/>
          <w:b/>
          <w:lang w:eastAsia="he-IL" w:bidi="he-IL"/>
        </w:rPr>
      </w:pPr>
      <w:r w:rsidRPr="0076281C">
        <w:rPr>
          <w:rFonts w:ascii="Consolas" w:eastAsia="Times New Roman" w:hAnsi="Consolas"/>
          <w:lang w:eastAsia="he-IL" w:bidi="he-IL"/>
        </w:rPr>
        <w:t>Partecipa</w:t>
      </w:r>
      <w:r w:rsidR="00547082">
        <w:rPr>
          <w:rFonts w:ascii="Consolas" w:eastAsia="Times New Roman" w:hAnsi="Consolas"/>
          <w:lang w:eastAsia="he-IL" w:bidi="he-IL"/>
        </w:rPr>
        <w:t>no</w:t>
      </w:r>
      <w:r w:rsidR="00BE08A7">
        <w:rPr>
          <w:rFonts w:ascii="Consolas" w:eastAsia="Times New Roman" w:hAnsi="Consolas"/>
          <w:lang w:eastAsia="he-IL" w:bidi="he-IL"/>
        </w:rPr>
        <w:t>, a supporto del Consiglio,</w:t>
      </w:r>
      <w:r w:rsidRPr="0076281C">
        <w:rPr>
          <w:rFonts w:ascii="Consolas" w:eastAsia="Times New Roman" w:hAnsi="Consolas"/>
          <w:lang w:eastAsia="he-IL" w:bidi="he-IL"/>
        </w:rPr>
        <w:t xml:space="preserve"> il Segretario </w:t>
      </w:r>
      <w:r w:rsidR="00686D78">
        <w:rPr>
          <w:rFonts w:ascii="Consolas" w:eastAsia="Times New Roman" w:hAnsi="Consolas"/>
          <w:lang w:eastAsia="he-IL" w:bidi="he-IL"/>
        </w:rPr>
        <w:t>Comunale</w:t>
      </w:r>
      <w:r w:rsidRPr="0076281C">
        <w:rPr>
          <w:rFonts w:ascii="Consolas" w:eastAsia="Times New Roman" w:hAnsi="Consolas"/>
          <w:lang w:eastAsia="he-IL" w:bidi="he-IL"/>
        </w:rPr>
        <w:t xml:space="preserve">, </w:t>
      </w:r>
      <w:r w:rsidRPr="00F06073">
        <w:rPr>
          <w:rFonts w:ascii="Consolas" w:eastAsia="Times New Roman" w:hAnsi="Consolas"/>
          <w:b/>
          <w:lang w:eastAsia="he-IL" w:bidi="he-IL"/>
        </w:rPr>
        <w:t>d</w:t>
      </w:r>
      <w:r w:rsidR="00B723C3" w:rsidRPr="00F06073">
        <w:rPr>
          <w:rFonts w:ascii="Consolas" w:eastAsia="Times New Roman" w:hAnsi="Consolas"/>
          <w:b/>
          <w:lang w:eastAsia="he-IL" w:bidi="he-IL"/>
        </w:rPr>
        <w:t>ott</w:t>
      </w:r>
      <w:r w:rsidRPr="00F06073">
        <w:rPr>
          <w:rFonts w:ascii="Consolas" w:eastAsia="Times New Roman" w:hAnsi="Consolas"/>
          <w:b/>
          <w:lang w:eastAsia="he-IL" w:bidi="he-IL"/>
        </w:rPr>
        <w:t>.</w:t>
      </w:r>
      <w:r w:rsidR="007C7D50">
        <w:rPr>
          <w:rFonts w:ascii="Consolas" w:eastAsia="Times New Roman" w:hAnsi="Consolas"/>
          <w:b/>
          <w:lang w:eastAsia="he-IL" w:bidi="he-IL"/>
        </w:rPr>
        <w:t xml:space="preserve"> Filippo </w:t>
      </w:r>
      <w:proofErr w:type="spellStart"/>
      <w:r w:rsidR="007C7D50">
        <w:rPr>
          <w:rFonts w:ascii="Consolas" w:eastAsia="Times New Roman" w:hAnsi="Consolas"/>
          <w:b/>
          <w:lang w:eastAsia="he-IL" w:bidi="he-IL"/>
        </w:rPr>
        <w:t>Ensabella</w:t>
      </w:r>
      <w:proofErr w:type="spellEnd"/>
      <w:r w:rsidR="007C7D50">
        <w:rPr>
          <w:rFonts w:ascii="Consolas" w:eastAsia="Times New Roman" w:hAnsi="Consolas"/>
          <w:b/>
          <w:lang w:eastAsia="he-IL" w:bidi="he-IL"/>
        </w:rPr>
        <w:t>,</w:t>
      </w:r>
      <w:r w:rsidR="00AF3D41">
        <w:rPr>
          <w:rFonts w:ascii="Consolas" w:eastAsia="Times New Roman" w:hAnsi="Consolas"/>
          <w:b/>
          <w:lang w:eastAsia="he-IL" w:bidi="he-IL"/>
        </w:rPr>
        <w:t xml:space="preserve"> </w:t>
      </w:r>
      <w:r w:rsidR="00334AC5">
        <w:rPr>
          <w:rFonts w:ascii="Consolas" w:eastAsia="Times New Roman" w:hAnsi="Consolas"/>
          <w:b/>
          <w:lang w:eastAsia="he-IL" w:bidi="he-IL"/>
        </w:rPr>
        <w:t xml:space="preserve">il </w:t>
      </w:r>
      <w:r w:rsidR="007C7D50">
        <w:rPr>
          <w:rFonts w:ascii="Consolas" w:eastAsia="Times New Roman" w:hAnsi="Consolas"/>
          <w:b/>
          <w:lang w:eastAsia="he-IL" w:bidi="he-IL"/>
        </w:rPr>
        <w:t xml:space="preserve">dr. Nicolò </w:t>
      </w:r>
      <w:proofErr w:type="spellStart"/>
      <w:r w:rsidR="007C7D50">
        <w:rPr>
          <w:rFonts w:ascii="Consolas" w:eastAsia="Times New Roman" w:hAnsi="Consolas"/>
          <w:b/>
          <w:lang w:eastAsia="he-IL" w:bidi="he-IL"/>
        </w:rPr>
        <w:t>Saccullo</w:t>
      </w:r>
      <w:proofErr w:type="spellEnd"/>
      <w:r w:rsidR="007C7D50">
        <w:rPr>
          <w:rFonts w:ascii="Consolas" w:eastAsia="Times New Roman" w:hAnsi="Consolas"/>
          <w:b/>
          <w:lang w:eastAsia="he-IL" w:bidi="he-IL"/>
        </w:rPr>
        <w:t xml:space="preserve"> (Responsabile </w:t>
      </w:r>
      <w:proofErr w:type="spellStart"/>
      <w:r w:rsidR="007C7D50">
        <w:rPr>
          <w:rFonts w:ascii="Consolas" w:eastAsia="Times New Roman" w:hAnsi="Consolas"/>
          <w:b/>
          <w:lang w:eastAsia="he-IL" w:bidi="he-IL"/>
        </w:rPr>
        <w:t>Urp</w:t>
      </w:r>
      <w:proofErr w:type="spellEnd"/>
      <w:r w:rsidR="007C7D50">
        <w:rPr>
          <w:rFonts w:ascii="Consolas" w:eastAsia="Times New Roman" w:hAnsi="Consolas"/>
          <w:b/>
          <w:lang w:eastAsia="he-IL" w:bidi="he-IL"/>
        </w:rPr>
        <w:t xml:space="preserve"> e </w:t>
      </w:r>
      <w:r w:rsidR="00C47D42">
        <w:rPr>
          <w:rFonts w:ascii="Consolas" w:eastAsia="Times New Roman" w:hAnsi="Consolas"/>
          <w:b/>
          <w:lang w:eastAsia="he-IL" w:bidi="he-IL"/>
        </w:rPr>
        <w:t xml:space="preserve">incaricato alla </w:t>
      </w:r>
      <w:r w:rsidR="007C7D50">
        <w:rPr>
          <w:rFonts w:ascii="Consolas" w:eastAsia="Times New Roman" w:hAnsi="Consolas"/>
          <w:b/>
          <w:lang w:eastAsia="he-IL" w:bidi="he-IL"/>
        </w:rPr>
        <w:t>verbalizzazione)</w:t>
      </w:r>
      <w:r w:rsidR="00334AC5">
        <w:rPr>
          <w:rFonts w:ascii="Consolas" w:eastAsia="Times New Roman" w:hAnsi="Consolas"/>
          <w:b/>
          <w:lang w:eastAsia="he-IL" w:bidi="he-IL"/>
        </w:rPr>
        <w:t xml:space="preserve"> e</w:t>
      </w:r>
      <w:r w:rsidR="00E3042C">
        <w:rPr>
          <w:rFonts w:ascii="Consolas" w:eastAsia="Times New Roman" w:hAnsi="Consolas"/>
          <w:b/>
          <w:lang w:eastAsia="he-IL" w:bidi="he-IL"/>
        </w:rPr>
        <w:t xml:space="preserve"> </w:t>
      </w:r>
      <w:r w:rsidR="00ED171C">
        <w:rPr>
          <w:rFonts w:ascii="Consolas" w:eastAsia="Times New Roman" w:hAnsi="Consolas"/>
          <w:b/>
          <w:lang w:eastAsia="he-IL" w:bidi="he-IL"/>
        </w:rPr>
        <w:t xml:space="preserve">Maria </w:t>
      </w:r>
      <w:r w:rsidR="007C7D50">
        <w:rPr>
          <w:rFonts w:ascii="Consolas" w:eastAsia="Times New Roman" w:hAnsi="Consolas"/>
          <w:b/>
          <w:lang w:eastAsia="he-IL" w:bidi="he-IL"/>
        </w:rPr>
        <w:t>Rita Zinna (Segreteria)</w:t>
      </w:r>
      <w:r w:rsidR="00AF3D41">
        <w:rPr>
          <w:rFonts w:ascii="Consolas" w:eastAsia="Times New Roman" w:hAnsi="Consolas"/>
          <w:b/>
          <w:lang w:eastAsia="he-IL" w:bidi="he-IL"/>
        </w:rPr>
        <w:t>.</w:t>
      </w:r>
      <w:r w:rsidR="007C7D50">
        <w:rPr>
          <w:rFonts w:ascii="Consolas" w:eastAsia="Times New Roman" w:hAnsi="Consolas"/>
          <w:b/>
          <w:lang w:eastAsia="he-IL" w:bidi="he-IL"/>
        </w:rPr>
        <w:t xml:space="preserve"> </w:t>
      </w:r>
    </w:p>
    <w:p w:rsidR="00CD2C67" w:rsidRDefault="00D77E03" w:rsidP="00D50D32">
      <w:pPr>
        <w:spacing w:line="360" w:lineRule="auto"/>
        <w:ind w:firstLine="709"/>
        <w:jc w:val="both"/>
        <w:rPr>
          <w:rFonts w:ascii="Consolas" w:eastAsia="Times New Roman" w:hAnsi="Consolas" w:cs="Arial"/>
          <w:bCs/>
          <w:lang w:eastAsia="he-IL" w:bidi="he-IL"/>
        </w:rPr>
      </w:pPr>
      <w:r>
        <w:rPr>
          <w:rFonts w:ascii="Consolas" w:eastAsia="Times New Roman" w:hAnsi="Consolas"/>
          <w:lang w:eastAsia="he-IL" w:bidi="he-IL"/>
        </w:rPr>
        <w:t>I</w:t>
      </w:r>
      <w:r w:rsidR="00D50D32" w:rsidRPr="00D50D32">
        <w:rPr>
          <w:rFonts w:ascii="Consolas" w:eastAsia="Times New Roman" w:hAnsi="Consolas"/>
          <w:lang w:eastAsia="he-IL" w:bidi="he-IL"/>
        </w:rPr>
        <w:t>l</w:t>
      </w:r>
      <w:r w:rsidR="00D50D32">
        <w:rPr>
          <w:rFonts w:ascii="Consolas" w:eastAsia="Times New Roman" w:hAnsi="Consolas"/>
          <w:b/>
          <w:lang w:eastAsia="he-IL" w:bidi="he-IL"/>
        </w:rPr>
        <w:t xml:space="preserve"> Presidente</w:t>
      </w:r>
      <w:r w:rsidR="002B3815" w:rsidRPr="002B3815">
        <w:rPr>
          <w:rFonts w:ascii="Consolas" w:eastAsia="Times New Roman" w:hAnsi="Consolas" w:cs="Arial"/>
          <w:b/>
          <w:bCs/>
          <w:lang w:eastAsia="he-IL" w:bidi="he-IL"/>
        </w:rPr>
        <w:t xml:space="preserve"> PIETRO SCRAVAGLIERI</w:t>
      </w:r>
      <w:r w:rsidR="00B30C34">
        <w:rPr>
          <w:rFonts w:ascii="Consolas" w:eastAsia="Times New Roman" w:hAnsi="Consolas" w:cs="Arial"/>
          <w:b/>
          <w:bCs/>
          <w:lang w:eastAsia="he-IL" w:bidi="he-IL"/>
        </w:rPr>
        <w:t xml:space="preserve"> </w:t>
      </w:r>
      <w:r w:rsidR="00B30C34">
        <w:rPr>
          <w:rFonts w:ascii="Consolas" w:eastAsia="Times New Roman" w:hAnsi="Consolas" w:cs="Arial"/>
          <w:bCs/>
          <w:lang w:eastAsia="he-IL" w:bidi="he-IL"/>
        </w:rPr>
        <w:t>illustra l’argomento evidenziando che</w:t>
      </w:r>
      <w:r w:rsidR="00CD2C67">
        <w:rPr>
          <w:rFonts w:ascii="Consolas" w:eastAsia="Times New Roman" w:hAnsi="Consolas" w:cs="Arial"/>
          <w:bCs/>
          <w:lang w:eastAsia="he-IL" w:bidi="he-IL"/>
        </w:rPr>
        <w:t xml:space="preserve"> il Consiglio è stato convocato in seduta straordinari</w:t>
      </w:r>
      <w:r w:rsidR="00AE52A1">
        <w:rPr>
          <w:rFonts w:ascii="Consolas" w:eastAsia="Times New Roman" w:hAnsi="Consolas" w:cs="Arial"/>
          <w:bCs/>
          <w:lang w:eastAsia="he-IL" w:bidi="he-IL"/>
        </w:rPr>
        <w:t>a</w:t>
      </w:r>
      <w:r w:rsidR="00CD2C67">
        <w:rPr>
          <w:rFonts w:ascii="Consolas" w:eastAsia="Times New Roman" w:hAnsi="Consolas" w:cs="Arial"/>
          <w:bCs/>
          <w:lang w:eastAsia="he-IL" w:bidi="he-IL"/>
        </w:rPr>
        <w:t xml:space="preserve"> ed urgente per l’incombente scadenza del 30.06.2019. Spiega che l’iniziativa dell’Ente </w:t>
      </w:r>
      <w:r w:rsidR="00CD2C67">
        <w:rPr>
          <w:rFonts w:ascii="Consolas" w:eastAsia="Times New Roman" w:hAnsi="Consolas" w:cs="Arial"/>
          <w:bCs/>
          <w:lang w:eastAsia="he-IL" w:bidi="he-IL"/>
        </w:rPr>
        <w:lastRenderedPageBreak/>
        <w:t xml:space="preserve">costituisce una forma di rottamazione delle cartelle relative ai tributi comunali dal 2000 al 2017. I cittadini potranno presentare al Comune, entro 60 giorni da oggi, apposita richiesta di condono senza corrispondere sanzioni. Si tratta di un’operazione </w:t>
      </w:r>
      <w:r w:rsidR="00AE52A1">
        <w:rPr>
          <w:rFonts w:ascii="Consolas" w:eastAsia="Times New Roman" w:hAnsi="Consolas" w:cs="Arial"/>
          <w:bCs/>
          <w:lang w:eastAsia="he-IL" w:bidi="he-IL"/>
        </w:rPr>
        <w:t xml:space="preserve">per </w:t>
      </w:r>
      <w:r w:rsidR="00CD2C67">
        <w:rPr>
          <w:rFonts w:ascii="Consolas" w:eastAsia="Times New Roman" w:hAnsi="Consolas" w:cs="Arial"/>
          <w:bCs/>
          <w:lang w:eastAsia="he-IL" w:bidi="he-IL"/>
        </w:rPr>
        <w:t xml:space="preserve">venire incontro alle famiglie di </w:t>
      </w:r>
      <w:proofErr w:type="spellStart"/>
      <w:r w:rsidR="00CD2C67">
        <w:rPr>
          <w:rFonts w:ascii="Consolas" w:eastAsia="Times New Roman" w:hAnsi="Consolas" w:cs="Arial"/>
          <w:bCs/>
          <w:lang w:eastAsia="he-IL" w:bidi="he-IL"/>
        </w:rPr>
        <w:t>Catenanuova</w:t>
      </w:r>
      <w:proofErr w:type="spellEnd"/>
      <w:r w:rsidR="00CD2C67">
        <w:rPr>
          <w:rFonts w:ascii="Consolas" w:eastAsia="Times New Roman" w:hAnsi="Consolas" w:cs="Arial"/>
          <w:bCs/>
          <w:lang w:eastAsia="he-IL" w:bidi="he-IL"/>
        </w:rPr>
        <w:t xml:space="preserve"> che di sicuro ne trarranno</w:t>
      </w:r>
      <w:r w:rsidR="00AE52A1">
        <w:rPr>
          <w:rFonts w:ascii="Consolas" w:eastAsia="Times New Roman" w:hAnsi="Consolas" w:cs="Arial"/>
          <w:bCs/>
          <w:lang w:eastAsia="he-IL" w:bidi="he-IL"/>
        </w:rPr>
        <w:t xml:space="preserve"> cospicui </w:t>
      </w:r>
      <w:r w:rsidR="00CD2C67">
        <w:rPr>
          <w:rFonts w:ascii="Consolas" w:eastAsia="Times New Roman" w:hAnsi="Consolas" w:cs="Arial"/>
          <w:bCs/>
          <w:lang w:eastAsia="he-IL" w:bidi="he-IL"/>
        </w:rPr>
        <w:t xml:space="preserve">vantaggi. Al riguardo anche la Revisore dei Conti dott.ssa </w:t>
      </w:r>
      <w:proofErr w:type="spellStart"/>
      <w:r w:rsidR="00CD2C67">
        <w:rPr>
          <w:rFonts w:ascii="Consolas" w:eastAsia="Times New Roman" w:hAnsi="Consolas" w:cs="Arial"/>
          <w:bCs/>
          <w:lang w:eastAsia="he-IL" w:bidi="he-IL"/>
        </w:rPr>
        <w:t>Maugeri</w:t>
      </w:r>
      <w:proofErr w:type="spellEnd"/>
      <w:r w:rsidR="00CD2C67">
        <w:rPr>
          <w:rFonts w:ascii="Consolas" w:eastAsia="Times New Roman" w:hAnsi="Consolas" w:cs="Arial"/>
          <w:bCs/>
          <w:lang w:eastAsia="he-IL" w:bidi="he-IL"/>
        </w:rPr>
        <w:t xml:space="preserve">  ha espresso il proprio parere favorevole. </w:t>
      </w:r>
    </w:p>
    <w:p w:rsidR="00CD2C67" w:rsidRDefault="001C6DBC" w:rsidP="00CD2C67">
      <w:pPr>
        <w:spacing w:line="360" w:lineRule="auto"/>
        <w:ind w:left="709"/>
        <w:jc w:val="both"/>
        <w:rPr>
          <w:rFonts w:ascii="Consolas" w:eastAsia="Times New Roman" w:hAnsi="Consolas"/>
          <w:lang w:eastAsia="he-IL" w:bidi="he-IL"/>
        </w:rPr>
      </w:pPr>
      <w:r>
        <w:rPr>
          <w:rFonts w:ascii="Consolas" w:eastAsia="Times New Roman" w:hAnsi="Consolas"/>
          <w:lang w:eastAsia="he-IL" w:bidi="he-IL"/>
        </w:rPr>
        <w:t xml:space="preserve">Il </w:t>
      </w:r>
      <w:r w:rsidRPr="00AF0A71">
        <w:rPr>
          <w:rFonts w:ascii="Consolas" w:eastAsia="Times New Roman" w:hAnsi="Consolas"/>
          <w:b/>
          <w:lang w:eastAsia="he-IL" w:bidi="he-IL"/>
        </w:rPr>
        <w:t xml:space="preserve">PRESIDENTE </w:t>
      </w:r>
      <w:r w:rsidR="00795810">
        <w:rPr>
          <w:rFonts w:ascii="Consolas" w:eastAsia="Times New Roman" w:hAnsi="Consolas"/>
          <w:lang w:eastAsia="he-IL" w:bidi="he-IL"/>
        </w:rPr>
        <w:t xml:space="preserve">in assenza di altri interventi pone </w:t>
      </w:r>
      <w:r>
        <w:rPr>
          <w:rFonts w:ascii="Consolas" w:eastAsia="Times New Roman" w:hAnsi="Consolas"/>
          <w:lang w:eastAsia="he-IL" w:bidi="he-IL"/>
        </w:rPr>
        <w:t xml:space="preserve">a votazione </w:t>
      </w:r>
    </w:p>
    <w:p w:rsidR="001C6DBC" w:rsidRDefault="001C6DBC" w:rsidP="00CD2C67">
      <w:pPr>
        <w:spacing w:line="360" w:lineRule="auto"/>
        <w:jc w:val="both"/>
        <w:rPr>
          <w:rFonts w:ascii="Consolas" w:eastAsia="Times New Roman" w:hAnsi="Consolas" w:cs="Arial"/>
          <w:bCs/>
          <w:lang w:eastAsia="he-IL" w:bidi="he-IL"/>
        </w:rPr>
      </w:pPr>
      <w:r>
        <w:rPr>
          <w:rFonts w:ascii="Consolas" w:eastAsia="Times New Roman" w:hAnsi="Consolas"/>
          <w:lang w:eastAsia="he-IL" w:bidi="he-IL"/>
        </w:rPr>
        <w:t>l’argomento</w:t>
      </w:r>
      <w:r w:rsidRPr="00AF0A71">
        <w:rPr>
          <w:rFonts w:ascii="Consolas" w:eastAsia="Times New Roman" w:hAnsi="Consolas" w:cs="Arial"/>
          <w:bCs/>
          <w:lang w:eastAsia="he-IL" w:bidi="he-IL"/>
        </w:rPr>
        <w:t xml:space="preserve"> </w:t>
      </w:r>
      <w:r>
        <w:rPr>
          <w:rFonts w:ascii="Consolas" w:eastAsia="Times New Roman" w:hAnsi="Consolas" w:cs="Arial"/>
          <w:bCs/>
          <w:lang w:eastAsia="he-IL" w:bidi="he-IL"/>
        </w:rPr>
        <w:t>che riporta il risultato seguente: Consiglieri presenti e votanti n.</w:t>
      </w:r>
      <w:r w:rsidR="00795810">
        <w:rPr>
          <w:rFonts w:ascii="Consolas" w:eastAsia="Times New Roman" w:hAnsi="Consolas" w:cs="Arial"/>
          <w:bCs/>
          <w:lang w:eastAsia="he-IL" w:bidi="he-IL"/>
        </w:rPr>
        <w:t>06</w:t>
      </w:r>
      <w:r w:rsidR="00CD2C67">
        <w:rPr>
          <w:rFonts w:ascii="Consolas" w:eastAsia="Times New Roman" w:hAnsi="Consolas" w:cs="Arial"/>
          <w:bCs/>
          <w:lang w:eastAsia="he-IL" w:bidi="he-IL"/>
        </w:rPr>
        <w:t xml:space="preserve"> </w:t>
      </w:r>
      <w:r>
        <w:rPr>
          <w:rFonts w:ascii="Consolas" w:eastAsia="Times New Roman" w:hAnsi="Consolas" w:cs="Arial"/>
          <w:bCs/>
          <w:lang w:eastAsia="he-IL" w:bidi="he-IL"/>
        </w:rPr>
        <w:t>– voti favorevoli n.</w:t>
      </w:r>
      <w:r w:rsidR="00795810">
        <w:rPr>
          <w:rFonts w:ascii="Consolas" w:eastAsia="Times New Roman" w:hAnsi="Consolas" w:cs="Arial"/>
          <w:bCs/>
          <w:lang w:eastAsia="he-IL" w:bidi="he-IL"/>
        </w:rPr>
        <w:t>06.</w:t>
      </w:r>
      <w:r>
        <w:rPr>
          <w:rFonts w:ascii="Consolas" w:eastAsia="Times New Roman" w:hAnsi="Consolas" w:cs="Arial"/>
          <w:bCs/>
          <w:lang w:eastAsia="he-IL" w:bidi="he-IL"/>
        </w:rPr>
        <w:t xml:space="preserve"> Il punto è approvato all’unanimità. Il voto è stato espresso per alzata di mano. Il Consiglio, col medesimo risultato, conferisce anche </w:t>
      </w:r>
      <w:r w:rsidRPr="00AE52A1">
        <w:rPr>
          <w:rFonts w:ascii="Consolas" w:eastAsia="Times New Roman" w:hAnsi="Consolas" w:cs="Arial"/>
          <w:b/>
          <w:bCs/>
          <w:lang w:eastAsia="he-IL" w:bidi="he-IL"/>
        </w:rPr>
        <w:t>l’immediata esecutività</w:t>
      </w:r>
      <w:r>
        <w:rPr>
          <w:rFonts w:ascii="Consolas" w:eastAsia="Times New Roman" w:hAnsi="Consolas" w:cs="Arial"/>
          <w:bCs/>
          <w:lang w:eastAsia="he-IL" w:bidi="he-IL"/>
        </w:rPr>
        <w:t xml:space="preserve"> all’atto. </w:t>
      </w:r>
    </w:p>
    <w:p w:rsidR="00C02FEF" w:rsidRPr="00BD7DFE" w:rsidRDefault="00795810" w:rsidP="004F29C6">
      <w:pPr>
        <w:spacing w:line="360" w:lineRule="auto"/>
        <w:ind w:firstLine="709"/>
        <w:jc w:val="both"/>
        <w:rPr>
          <w:rFonts w:ascii="Consolas" w:eastAsia="Times New Roman" w:hAnsi="Consolas" w:cs="Arial"/>
          <w:lang w:eastAsia="he-IL" w:bidi="he-IL"/>
        </w:rPr>
      </w:pPr>
      <w:r>
        <w:rPr>
          <w:rFonts w:ascii="Consolas" w:eastAsia="Times New Roman" w:hAnsi="Consolas"/>
          <w:lang w:eastAsia="he-IL" w:bidi="he-IL"/>
        </w:rPr>
        <w:t xml:space="preserve"> </w:t>
      </w:r>
      <w:r w:rsidR="004F29C6">
        <w:rPr>
          <w:rFonts w:ascii="Consolas" w:eastAsia="Times New Roman" w:hAnsi="Consolas" w:cs="Arial"/>
          <w:bCs/>
          <w:lang w:eastAsia="he-IL" w:bidi="he-IL"/>
        </w:rPr>
        <w:t xml:space="preserve">  </w:t>
      </w:r>
      <w:r w:rsidR="001F2209">
        <w:rPr>
          <w:rFonts w:ascii="Consolas" w:eastAsia="Times New Roman" w:hAnsi="Consolas" w:cs="Arial"/>
          <w:bCs/>
          <w:lang w:eastAsia="he-IL" w:bidi="he-IL"/>
        </w:rPr>
        <w:t xml:space="preserve"> </w:t>
      </w:r>
      <w:r w:rsidR="00A21DF9">
        <w:rPr>
          <w:rFonts w:ascii="Consolas" w:eastAsia="Times New Roman" w:hAnsi="Consolas" w:cs="Arial"/>
          <w:bCs/>
          <w:lang w:eastAsia="he-IL" w:bidi="he-IL"/>
        </w:rPr>
        <w:t xml:space="preserve"> </w:t>
      </w:r>
      <w:r w:rsidR="001B2948">
        <w:rPr>
          <w:rFonts w:ascii="Consolas" w:eastAsia="Times New Roman" w:hAnsi="Consolas" w:cs="Arial"/>
          <w:bCs/>
          <w:lang w:eastAsia="he-IL" w:bidi="he-IL"/>
        </w:rPr>
        <w:t xml:space="preserve"> </w:t>
      </w:r>
    </w:p>
    <w:p w:rsidR="00A21DF9" w:rsidRDefault="00A21DF9" w:rsidP="00A21DF9">
      <w:pPr>
        <w:jc w:val="center"/>
        <w:rPr>
          <w:rFonts w:ascii="Calibri" w:eastAsia="Times New Roman" w:hAnsi="Calibri"/>
          <w:b/>
          <w:bCs/>
          <w:lang w:eastAsia="he-IL" w:bidi="he-IL"/>
        </w:rPr>
      </w:pPr>
      <w:r>
        <w:rPr>
          <w:rFonts w:ascii="Calibri" w:eastAsia="Times New Roman" w:hAnsi="Calibri"/>
          <w:b/>
          <w:bCs/>
          <w:u w:val="single"/>
          <w:lang w:eastAsia="he-IL" w:bidi="he-IL"/>
        </w:rPr>
        <w:t>IL CONSIGLIO COMUNALE</w:t>
      </w:r>
    </w:p>
    <w:p w:rsidR="00A21DF9" w:rsidRDefault="00A21DF9" w:rsidP="00A21DF9">
      <w:pPr>
        <w:jc w:val="both"/>
        <w:rPr>
          <w:rFonts w:eastAsia="Times New Roman"/>
          <w:b/>
          <w:bCs/>
          <w:lang w:eastAsia="he-IL" w:bidi="he-IL"/>
        </w:rPr>
      </w:pPr>
    </w:p>
    <w:p w:rsidR="00A21DF9" w:rsidRDefault="00A21DF9" w:rsidP="00A21DF9">
      <w:pPr>
        <w:jc w:val="both"/>
        <w:rPr>
          <w:rFonts w:eastAsia="Times New Roman"/>
          <w:b/>
          <w:bCs/>
          <w:lang w:eastAsia="he-IL" w:bidi="he-IL"/>
        </w:rPr>
      </w:pPr>
    </w:p>
    <w:p w:rsidR="00A21DF9" w:rsidRDefault="00A21DF9" w:rsidP="00A21DF9">
      <w:pPr>
        <w:spacing w:line="360" w:lineRule="auto"/>
        <w:jc w:val="both"/>
        <w:rPr>
          <w:rFonts w:ascii="Consolas" w:eastAsia="Times New Roman" w:hAnsi="Consolas" w:cs="Arial"/>
          <w:b/>
          <w:lang w:eastAsia="he-IL" w:bidi="he-IL"/>
        </w:rPr>
      </w:pPr>
      <w:r>
        <w:rPr>
          <w:rFonts w:ascii="Consolas" w:eastAsia="Times New Roman" w:hAnsi="Consolas"/>
          <w:bCs/>
          <w:sz w:val="22"/>
          <w:szCs w:val="22"/>
          <w:lang w:eastAsia="he-IL" w:bidi="he-IL"/>
        </w:rPr>
        <w:t>-</w:t>
      </w:r>
      <w:r>
        <w:rPr>
          <w:rFonts w:ascii="Consolas" w:eastAsia="Times New Roman" w:hAnsi="Consolas"/>
          <w:b/>
          <w:bCs/>
          <w:sz w:val="22"/>
          <w:szCs w:val="22"/>
          <w:lang w:eastAsia="he-IL" w:bidi="he-IL"/>
        </w:rPr>
        <w:t xml:space="preserve"> </w:t>
      </w:r>
      <w:r>
        <w:rPr>
          <w:rFonts w:ascii="Consolas" w:eastAsia="Times New Roman" w:hAnsi="Consolas"/>
          <w:b/>
          <w:bCs/>
          <w:sz w:val="22"/>
          <w:szCs w:val="22"/>
          <w:u w:val="single"/>
          <w:lang w:eastAsia="he-IL" w:bidi="he-IL"/>
        </w:rPr>
        <w:t>VISTA</w:t>
      </w:r>
      <w:r>
        <w:rPr>
          <w:rFonts w:ascii="Consolas" w:eastAsia="Times New Roman" w:hAnsi="Consolas"/>
          <w:b/>
          <w:bCs/>
          <w:sz w:val="22"/>
          <w:szCs w:val="22"/>
          <w:lang w:eastAsia="he-IL" w:bidi="he-IL"/>
        </w:rPr>
        <w:t xml:space="preserve"> </w:t>
      </w:r>
      <w:r w:rsidR="001C6DBC">
        <w:rPr>
          <w:rFonts w:ascii="Consolas" w:eastAsia="Times New Roman" w:hAnsi="Consolas"/>
          <w:bCs/>
          <w:sz w:val="22"/>
          <w:szCs w:val="22"/>
          <w:lang w:eastAsia="he-IL" w:bidi="he-IL"/>
        </w:rPr>
        <w:t>la proposta posta al 3</w:t>
      </w:r>
      <w:r>
        <w:rPr>
          <w:rFonts w:ascii="Consolas" w:eastAsia="Times New Roman" w:hAnsi="Consolas"/>
          <w:bCs/>
          <w:sz w:val="22"/>
          <w:szCs w:val="22"/>
          <w:lang w:eastAsia="he-IL" w:bidi="he-IL"/>
        </w:rPr>
        <w:t>° punto all’</w:t>
      </w:r>
      <w:proofErr w:type="spellStart"/>
      <w:r>
        <w:rPr>
          <w:rFonts w:ascii="Consolas" w:eastAsia="Times New Roman" w:hAnsi="Consolas"/>
          <w:bCs/>
          <w:sz w:val="22"/>
          <w:szCs w:val="22"/>
          <w:lang w:eastAsia="he-IL" w:bidi="he-IL"/>
        </w:rPr>
        <w:t>O.D.G.</w:t>
      </w:r>
      <w:proofErr w:type="spellEnd"/>
      <w:r>
        <w:rPr>
          <w:rFonts w:ascii="Consolas" w:eastAsia="Times New Roman" w:hAnsi="Consolas"/>
          <w:bCs/>
          <w:sz w:val="22"/>
          <w:szCs w:val="22"/>
          <w:lang w:eastAsia="he-IL" w:bidi="he-IL"/>
        </w:rPr>
        <w:t xml:space="preserve"> </w:t>
      </w:r>
      <w:proofErr w:type="spellStart"/>
      <w:r>
        <w:rPr>
          <w:rFonts w:ascii="Consolas" w:eastAsia="Times New Roman" w:hAnsi="Consolas"/>
          <w:bCs/>
          <w:sz w:val="22"/>
          <w:szCs w:val="22"/>
          <w:lang w:eastAsia="he-IL" w:bidi="he-IL"/>
        </w:rPr>
        <w:t>prot</w:t>
      </w:r>
      <w:proofErr w:type="spellEnd"/>
      <w:r>
        <w:rPr>
          <w:rFonts w:ascii="Consolas" w:eastAsia="Times New Roman" w:hAnsi="Consolas"/>
          <w:bCs/>
          <w:sz w:val="22"/>
          <w:szCs w:val="22"/>
          <w:lang w:eastAsia="he-IL" w:bidi="he-IL"/>
        </w:rPr>
        <w:t xml:space="preserve">. </w:t>
      </w:r>
      <w:proofErr w:type="spellStart"/>
      <w:r>
        <w:rPr>
          <w:rFonts w:ascii="Consolas" w:eastAsia="Times New Roman" w:hAnsi="Consolas"/>
          <w:bCs/>
          <w:sz w:val="22"/>
          <w:szCs w:val="22"/>
          <w:lang w:eastAsia="he-IL" w:bidi="he-IL"/>
        </w:rPr>
        <w:t>nr</w:t>
      </w:r>
      <w:proofErr w:type="spellEnd"/>
      <w:r>
        <w:rPr>
          <w:rFonts w:ascii="Consolas" w:eastAsia="Times New Roman" w:hAnsi="Consolas"/>
          <w:bCs/>
          <w:sz w:val="22"/>
          <w:szCs w:val="22"/>
          <w:lang w:eastAsia="he-IL" w:bidi="he-IL"/>
        </w:rPr>
        <w:t>.</w:t>
      </w:r>
      <w:r w:rsidR="00240F89">
        <w:rPr>
          <w:rFonts w:ascii="Consolas" w:eastAsia="Times New Roman" w:hAnsi="Consolas"/>
          <w:bCs/>
          <w:sz w:val="22"/>
          <w:szCs w:val="22"/>
          <w:lang w:eastAsia="he-IL" w:bidi="he-IL"/>
        </w:rPr>
        <w:t>6</w:t>
      </w:r>
      <w:r w:rsidR="008A5DF5">
        <w:rPr>
          <w:rFonts w:ascii="Consolas" w:eastAsia="Times New Roman" w:hAnsi="Consolas"/>
          <w:bCs/>
          <w:sz w:val="22"/>
          <w:szCs w:val="22"/>
          <w:lang w:eastAsia="he-IL" w:bidi="he-IL"/>
        </w:rPr>
        <w:t>.39</w:t>
      </w:r>
      <w:r w:rsidR="00240F89">
        <w:rPr>
          <w:rFonts w:ascii="Consolas" w:eastAsia="Times New Roman" w:hAnsi="Consolas"/>
          <w:bCs/>
          <w:sz w:val="22"/>
          <w:szCs w:val="22"/>
          <w:lang w:eastAsia="he-IL" w:bidi="he-IL"/>
        </w:rPr>
        <w:t>9</w:t>
      </w:r>
      <w:r>
        <w:rPr>
          <w:rFonts w:ascii="Consolas" w:eastAsia="Times New Roman" w:hAnsi="Consolas"/>
          <w:bCs/>
          <w:sz w:val="22"/>
          <w:szCs w:val="22"/>
          <w:lang w:eastAsia="he-IL" w:bidi="he-IL"/>
        </w:rPr>
        <w:t xml:space="preserve"> del </w:t>
      </w:r>
      <w:r w:rsidR="00240F89">
        <w:rPr>
          <w:rFonts w:ascii="Consolas" w:eastAsia="Times New Roman" w:hAnsi="Consolas"/>
          <w:bCs/>
          <w:sz w:val="22"/>
          <w:szCs w:val="22"/>
          <w:lang w:eastAsia="he-IL" w:bidi="he-IL"/>
        </w:rPr>
        <w:t>26</w:t>
      </w:r>
      <w:r w:rsidR="00C949D5">
        <w:rPr>
          <w:rFonts w:ascii="Consolas" w:eastAsia="Times New Roman" w:hAnsi="Consolas"/>
          <w:bCs/>
          <w:sz w:val="22"/>
          <w:szCs w:val="22"/>
          <w:lang w:eastAsia="he-IL" w:bidi="he-IL"/>
        </w:rPr>
        <w:t>.</w:t>
      </w:r>
      <w:r w:rsidR="00C47D42">
        <w:rPr>
          <w:rFonts w:ascii="Consolas" w:eastAsia="Times New Roman" w:hAnsi="Consolas"/>
          <w:bCs/>
          <w:sz w:val="22"/>
          <w:szCs w:val="22"/>
          <w:lang w:eastAsia="he-IL" w:bidi="he-IL"/>
        </w:rPr>
        <w:t>0</w:t>
      </w:r>
      <w:r w:rsidR="00240F89">
        <w:rPr>
          <w:rFonts w:ascii="Consolas" w:eastAsia="Times New Roman" w:hAnsi="Consolas"/>
          <w:bCs/>
          <w:sz w:val="22"/>
          <w:szCs w:val="22"/>
          <w:lang w:eastAsia="he-IL" w:bidi="he-IL"/>
        </w:rPr>
        <w:t>6</w:t>
      </w:r>
      <w:r w:rsidR="00C949D5">
        <w:rPr>
          <w:rFonts w:ascii="Consolas" w:eastAsia="Times New Roman" w:hAnsi="Consolas"/>
          <w:bCs/>
          <w:sz w:val="22"/>
          <w:szCs w:val="22"/>
          <w:lang w:eastAsia="he-IL" w:bidi="he-IL"/>
        </w:rPr>
        <w:t>.</w:t>
      </w:r>
      <w:r>
        <w:rPr>
          <w:rFonts w:ascii="Consolas" w:eastAsia="Times New Roman" w:hAnsi="Consolas"/>
          <w:bCs/>
          <w:sz w:val="22"/>
          <w:szCs w:val="22"/>
          <w:lang w:eastAsia="he-IL" w:bidi="he-IL"/>
        </w:rPr>
        <w:t>201</w:t>
      </w:r>
      <w:r w:rsidR="00C47D42">
        <w:rPr>
          <w:rFonts w:ascii="Consolas" w:eastAsia="Times New Roman" w:hAnsi="Consolas"/>
          <w:bCs/>
          <w:sz w:val="22"/>
          <w:szCs w:val="22"/>
          <w:lang w:eastAsia="he-IL" w:bidi="he-IL"/>
        </w:rPr>
        <w:t>9</w:t>
      </w:r>
      <w:r>
        <w:rPr>
          <w:rFonts w:ascii="Consolas" w:eastAsia="Times New Roman" w:hAnsi="Consolas"/>
          <w:bCs/>
          <w:sz w:val="22"/>
          <w:szCs w:val="22"/>
          <w:lang w:eastAsia="he-IL" w:bidi="he-IL"/>
        </w:rPr>
        <w:t>, ad oggetto:</w:t>
      </w:r>
      <w:r>
        <w:rPr>
          <w:rFonts w:ascii="Consolas" w:hAnsi="Consolas"/>
          <w:b/>
        </w:rPr>
        <w:t xml:space="preserve"> </w:t>
      </w:r>
      <w:r>
        <w:rPr>
          <w:rFonts w:ascii="Consolas" w:eastAsia="Times New Roman" w:hAnsi="Consolas" w:cs="Arial"/>
          <w:b/>
          <w:lang w:eastAsia="he-IL" w:bidi="he-IL"/>
        </w:rPr>
        <w:t>“</w:t>
      </w:r>
      <w:r w:rsidR="001C6DBC">
        <w:rPr>
          <w:rFonts w:ascii="Consolas" w:eastAsia="Times New Roman" w:hAnsi="Consolas" w:cs="Arial"/>
          <w:b/>
          <w:lang w:eastAsia="he-IL" w:bidi="he-IL"/>
        </w:rPr>
        <w:t>A</w:t>
      </w:r>
      <w:r w:rsidR="001C6DBC">
        <w:rPr>
          <w:rFonts w:ascii="Consolas" w:eastAsia="Times New Roman" w:hAnsi="Consolas" w:cs="Arial"/>
          <w:b/>
          <w:sz w:val="22"/>
          <w:szCs w:val="22"/>
          <w:lang w:eastAsia="he-IL" w:bidi="he-IL"/>
        </w:rPr>
        <w:t>pprovazione Regolamento per la definizione agevolata delle ingiunzioni di pagamento ex D.L. n.34 del 30.04.2109</w:t>
      </w:r>
      <w:r>
        <w:rPr>
          <w:rFonts w:ascii="Consolas" w:eastAsia="Times New Roman" w:hAnsi="Consolas" w:cs="Arial"/>
          <w:b/>
          <w:lang w:eastAsia="he-IL" w:bidi="he-IL"/>
        </w:rPr>
        <w:t>”</w:t>
      </w:r>
      <w:r w:rsidR="001C6DBC">
        <w:rPr>
          <w:rFonts w:ascii="Consolas" w:eastAsia="Times New Roman" w:hAnsi="Consolas" w:cs="Arial"/>
          <w:b/>
          <w:lang w:eastAsia="he-IL" w:bidi="he-IL"/>
        </w:rPr>
        <w:t>.</w:t>
      </w:r>
      <w:r>
        <w:rPr>
          <w:rFonts w:ascii="Consolas" w:eastAsia="Times New Roman" w:hAnsi="Consolas" w:cs="Arial"/>
          <w:b/>
          <w:lang w:eastAsia="he-IL" w:bidi="he-IL"/>
        </w:rPr>
        <w:t>,</w:t>
      </w:r>
    </w:p>
    <w:p w:rsidR="00A21DF9" w:rsidRPr="00F06073" w:rsidRDefault="00A21DF9" w:rsidP="00A87066">
      <w:pPr>
        <w:spacing w:line="360" w:lineRule="auto"/>
        <w:jc w:val="both"/>
        <w:rPr>
          <w:rFonts w:ascii="Consolas" w:eastAsia="Times New Roman" w:hAnsi="Consolas"/>
          <w:bCs/>
          <w:lang w:eastAsia="he-IL" w:bidi="he-IL"/>
        </w:rPr>
      </w:pPr>
      <w:r>
        <w:rPr>
          <w:rFonts w:ascii="Consolas" w:eastAsia="Times New Roman" w:hAnsi="Consolas" w:cs="Arial"/>
          <w:b/>
          <w:lang w:eastAsia="he-IL" w:bidi="he-IL"/>
        </w:rPr>
        <w:t xml:space="preserve"> </w:t>
      </w:r>
      <w:r w:rsidRPr="00F06073">
        <w:rPr>
          <w:rFonts w:ascii="Consolas" w:eastAsia="Times New Roman" w:hAnsi="Consolas"/>
          <w:bCs/>
          <w:lang w:eastAsia="he-IL" w:bidi="he-IL"/>
        </w:rPr>
        <w:t>-</w:t>
      </w:r>
      <w:r w:rsidRPr="00F06073">
        <w:rPr>
          <w:rFonts w:ascii="Consolas" w:eastAsia="Times New Roman" w:hAnsi="Consolas"/>
          <w:b/>
          <w:bCs/>
          <w:lang w:eastAsia="he-IL" w:bidi="he-IL"/>
        </w:rPr>
        <w:t xml:space="preserve"> V</w:t>
      </w:r>
      <w:r w:rsidRPr="00F06073">
        <w:rPr>
          <w:rFonts w:ascii="Consolas" w:eastAsia="Times New Roman" w:hAnsi="Consolas"/>
          <w:b/>
          <w:bCs/>
          <w:u w:val="single"/>
          <w:lang w:eastAsia="he-IL" w:bidi="he-IL"/>
        </w:rPr>
        <w:t>ISTO</w:t>
      </w:r>
      <w:r w:rsidRPr="00F06073">
        <w:rPr>
          <w:rFonts w:ascii="Consolas" w:eastAsia="Times New Roman" w:hAnsi="Consolas"/>
          <w:b/>
          <w:bCs/>
          <w:lang w:eastAsia="he-IL" w:bidi="he-IL"/>
        </w:rPr>
        <w:t xml:space="preserve">  </w:t>
      </w:r>
      <w:r w:rsidRPr="00F06073">
        <w:rPr>
          <w:rFonts w:ascii="Consolas" w:eastAsia="Times New Roman" w:hAnsi="Consolas"/>
          <w:bCs/>
          <w:lang w:eastAsia="he-IL" w:bidi="he-IL"/>
        </w:rPr>
        <w:t>l’esito dell</w:t>
      </w:r>
      <w:r>
        <w:rPr>
          <w:rFonts w:ascii="Consolas" w:eastAsia="Times New Roman" w:hAnsi="Consolas"/>
          <w:bCs/>
          <w:lang w:eastAsia="he-IL" w:bidi="he-IL"/>
        </w:rPr>
        <w:t>a</w:t>
      </w:r>
      <w:r w:rsidRPr="00F06073">
        <w:rPr>
          <w:rFonts w:ascii="Consolas" w:eastAsia="Times New Roman" w:hAnsi="Consolas"/>
          <w:bCs/>
          <w:lang w:eastAsia="he-IL" w:bidi="he-IL"/>
        </w:rPr>
        <w:t xml:space="preserve"> votazion</w:t>
      </w:r>
      <w:r>
        <w:rPr>
          <w:rFonts w:ascii="Consolas" w:eastAsia="Times New Roman" w:hAnsi="Consolas"/>
          <w:bCs/>
          <w:lang w:eastAsia="he-IL" w:bidi="he-IL"/>
        </w:rPr>
        <w:t>e</w:t>
      </w:r>
      <w:r w:rsidRPr="00F06073">
        <w:rPr>
          <w:rFonts w:ascii="Consolas" w:eastAsia="Times New Roman" w:hAnsi="Consolas"/>
          <w:bCs/>
          <w:lang w:eastAsia="he-IL" w:bidi="he-IL"/>
        </w:rPr>
        <w:t xml:space="preserve"> sopra riportat</w:t>
      </w:r>
      <w:r>
        <w:rPr>
          <w:rFonts w:ascii="Consolas" w:eastAsia="Times New Roman" w:hAnsi="Consolas"/>
          <w:bCs/>
          <w:lang w:eastAsia="he-IL" w:bidi="he-IL"/>
        </w:rPr>
        <w:t>a</w:t>
      </w:r>
      <w:r w:rsidRPr="00F06073">
        <w:rPr>
          <w:rFonts w:ascii="Consolas" w:eastAsia="Times New Roman" w:hAnsi="Consolas"/>
          <w:bCs/>
          <w:lang w:eastAsia="he-IL" w:bidi="he-IL"/>
        </w:rPr>
        <w:t>;</w:t>
      </w:r>
    </w:p>
    <w:p w:rsidR="00A21DF9" w:rsidRDefault="00A21DF9" w:rsidP="00A87066">
      <w:pPr>
        <w:jc w:val="both"/>
        <w:rPr>
          <w:rFonts w:ascii="Consolas" w:eastAsia="Times New Roman" w:hAnsi="Consolas"/>
          <w:bCs/>
          <w:lang w:eastAsia="he-IL" w:bidi="he-IL"/>
        </w:rPr>
      </w:pPr>
    </w:p>
    <w:p w:rsidR="00A21DF9" w:rsidRPr="00F06073" w:rsidRDefault="00A21DF9" w:rsidP="00A87066">
      <w:pPr>
        <w:jc w:val="both"/>
        <w:rPr>
          <w:rFonts w:ascii="Consolas" w:eastAsia="Times New Roman" w:hAnsi="Consolas"/>
          <w:bCs/>
          <w:lang w:eastAsia="he-IL" w:bidi="he-IL"/>
        </w:rPr>
      </w:pPr>
      <w:r w:rsidRPr="00F06073">
        <w:rPr>
          <w:rFonts w:ascii="Consolas" w:eastAsia="Times New Roman" w:hAnsi="Consolas"/>
          <w:bCs/>
          <w:lang w:eastAsia="he-IL" w:bidi="he-IL"/>
        </w:rPr>
        <w:t>-</w:t>
      </w:r>
      <w:r w:rsidRPr="00F06073">
        <w:rPr>
          <w:rFonts w:ascii="Consolas" w:eastAsia="Times New Roman" w:hAnsi="Consolas"/>
          <w:b/>
          <w:bCs/>
          <w:lang w:eastAsia="he-IL" w:bidi="he-IL"/>
        </w:rPr>
        <w:t xml:space="preserve"> </w:t>
      </w:r>
      <w:r w:rsidRPr="00F06073">
        <w:rPr>
          <w:rFonts w:ascii="Consolas" w:eastAsia="Times New Roman" w:hAnsi="Consolas"/>
          <w:b/>
          <w:bCs/>
          <w:u w:val="single"/>
          <w:lang w:eastAsia="he-IL" w:bidi="he-IL"/>
        </w:rPr>
        <w:t>VISTO</w:t>
      </w:r>
      <w:r w:rsidRPr="00F06073">
        <w:rPr>
          <w:rFonts w:ascii="Consolas" w:eastAsia="Times New Roman" w:hAnsi="Consolas"/>
          <w:b/>
          <w:bCs/>
          <w:lang w:eastAsia="he-IL" w:bidi="he-IL"/>
        </w:rPr>
        <w:t xml:space="preserve">  </w:t>
      </w:r>
      <w:r w:rsidRPr="00F06073">
        <w:rPr>
          <w:rFonts w:ascii="Consolas" w:eastAsia="Times New Roman" w:hAnsi="Consolas"/>
          <w:bCs/>
          <w:lang w:eastAsia="he-IL" w:bidi="he-IL"/>
        </w:rPr>
        <w:t xml:space="preserve">il </w:t>
      </w:r>
      <w:proofErr w:type="spellStart"/>
      <w:r w:rsidRPr="00F06073">
        <w:rPr>
          <w:rFonts w:ascii="Consolas" w:eastAsia="Times New Roman" w:hAnsi="Consolas"/>
          <w:bCs/>
          <w:lang w:eastAsia="he-IL" w:bidi="he-IL"/>
        </w:rPr>
        <w:t>T.U.E.L.</w:t>
      </w:r>
      <w:proofErr w:type="spellEnd"/>
      <w:r w:rsidRPr="00F06073">
        <w:rPr>
          <w:rFonts w:ascii="Consolas" w:eastAsia="Times New Roman" w:hAnsi="Consolas"/>
          <w:bCs/>
          <w:lang w:eastAsia="he-IL" w:bidi="he-IL"/>
        </w:rPr>
        <w:t xml:space="preserve"> approvato con il D. </w:t>
      </w:r>
      <w:proofErr w:type="spellStart"/>
      <w:r w:rsidRPr="00F06073">
        <w:rPr>
          <w:rFonts w:ascii="Consolas" w:eastAsia="Times New Roman" w:hAnsi="Consolas"/>
          <w:bCs/>
          <w:lang w:eastAsia="he-IL" w:bidi="he-IL"/>
        </w:rPr>
        <w:t>Lgs</w:t>
      </w:r>
      <w:proofErr w:type="spellEnd"/>
      <w:r w:rsidRPr="00F06073">
        <w:rPr>
          <w:rFonts w:ascii="Consolas" w:eastAsia="Times New Roman" w:hAnsi="Consolas"/>
          <w:bCs/>
          <w:lang w:eastAsia="he-IL" w:bidi="he-IL"/>
        </w:rPr>
        <w:t xml:space="preserve">. </w:t>
      </w:r>
      <w:proofErr w:type="spellStart"/>
      <w:r>
        <w:rPr>
          <w:rFonts w:ascii="Consolas" w:eastAsia="Times New Roman" w:hAnsi="Consolas"/>
          <w:bCs/>
          <w:lang w:eastAsia="he-IL" w:bidi="he-IL"/>
        </w:rPr>
        <w:t>nr</w:t>
      </w:r>
      <w:proofErr w:type="spellEnd"/>
      <w:r>
        <w:rPr>
          <w:rFonts w:ascii="Consolas" w:eastAsia="Times New Roman" w:hAnsi="Consolas"/>
          <w:bCs/>
          <w:lang w:eastAsia="he-IL" w:bidi="he-IL"/>
        </w:rPr>
        <w:t xml:space="preserve">. </w:t>
      </w:r>
      <w:r w:rsidRPr="00F06073">
        <w:rPr>
          <w:rFonts w:ascii="Consolas" w:eastAsia="Times New Roman" w:hAnsi="Consolas"/>
          <w:bCs/>
          <w:lang w:eastAsia="he-IL" w:bidi="he-IL"/>
        </w:rPr>
        <w:t>267 del 18/08/2000;</w:t>
      </w:r>
    </w:p>
    <w:p w:rsidR="00A21DF9" w:rsidRPr="00F06073" w:rsidRDefault="00A21DF9" w:rsidP="00A87066">
      <w:pPr>
        <w:jc w:val="both"/>
        <w:rPr>
          <w:rFonts w:ascii="Consolas" w:eastAsia="Times New Roman" w:hAnsi="Consolas"/>
          <w:bCs/>
          <w:lang w:eastAsia="he-IL" w:bidi="he-IL"/>
        </w:rPr>
      </w:pPr>
    </w:p>
    <w:p w:rsidR="00A21DF9" w:rsidRPr="00F06073" w:rsidRDefault="00A21DF9" w:rsidP="00A87066">
      <w:pPr>
        <w:jc w:val="both"/>
        <w:rPr>
          <w:rFonts w:ascii="Consolas" w:eastAsia="Times New Roman" w:hAnsi="Consolas"/>
          <w:bCs/>
          <w:lang w:eastAsia="he-IL" w:bidi="he-IL"/>
        </w:rPr>
      </w:pPr>
      <w:r w:rsidRPr="00F06073">
        <w:rPr>
          <w:rFonts w:ascii="Consolas" w:eastAsia="Times New Roman" w:hAnsi="Consolas"/>
          <w:bCs/>
          <w:lang w:eastAsia="he-IL" w:bidi="he-IL"/>
        </w:rPr>
        <w:t>-</w:t>
      </w:r>
      <w:r w:rsidRPr="00F06073">
        <w:rPr>
          <w:rFonts w:ascii="Consolas" w:eastAsia="Times New Roman" w:hAnsi="Consolas"/>
          <w:b/>
          <w:bCs/>
          <w:lang w:eastAsia="he-IL" w:bidi="he-IL"/>
        </w:rPr>
        <w:t xml:space="preserve"> </w:t>
      </w:r>
      <w:r w:rsidRPr="00F06073">
        <w:rPr>
          <w:rFonts w:ascii="Consolas" w:eastAsia="Times New Roman" w:hAnsi="Consolas"/>
          <w:b/>
          <w:bCs/>
          <w:u w:val="single"/>
          <w:lang w:eastAsia="he-IL" w:bidi="he-IL"/>
        </w:rPr>
        <w:t>VISTO</w:t>
      </w:r>
      <w:r w:rsidRPr="00F06073">
        <w:rPr>
          <w:rFonts w:ascii="Consolas" w:eastAsia="Times New Roman" w:hAnsi="Consolas"/>
          <w:b/>
          <w:bCs/>
          <w:lang w:eastAsia="he-IL" w:bidi="he-IL"/>
        </w:rPr>
        <w:t xml:space="preserve">  </w:t>
      </w:r>
      <w:r w:rsidRPr="00F06073">
        <w:rPr>
          <w:rFonts w:ascii="Consolas" w:eastAsia="Times New Roman" w:hAnsi="Consolas"/>
          <w:bCs/>
          <w:lang w:eastAsia="he-IL" w:bidi="he-IL"/>
        </w:rPr>
        <w:t>L’</w:t>
      </w:r>
      <w:proofErr w:type="spellStart"/>
      <w:r w:rsidRPr="00F06073">
        <w:rPr>
          <w:rFonts w:ascii="Consolas" w:eastAsia="Times New Roman" w:hAnsi="Consolas"/>
          <w:bCs/>
          <w:lang w:eastAsia="he-IL" w:bidi="he-IL"/>
        </w:rPr>
        <w:t>O.EE.LL</w:t>
      </w:r>
      <w:proofErr w:type="spellEnd"/>
      <w:r w:rsidRPr="00F06073">
        <w:rPr>
          <w:rFonts w:ascii="Consolas" w:eastAsia="Times New Roman" w:hAnsi="Consolas"/>
          <w:bCs/>
          <w:lang w:eastAsia="he-IL" w:bidi="he-IL"/>
        </w:rPr>
        <w:t>. vigente in Sicilia;</w:t>
      </w:r>
    </w:p>
    <w:p w:rsidR="00A21DF9" w:rsidRPr="00F06073" w:rsidRDefault="00A21DF9" w:rsidP="00A87066">
      <w:pPr>
        <w:jc w:val="both"/>
        <w:rPr>
          <w:rFonts w:ascii="Consolas" w:eastAsia="Times New Roman" w:hAnsi="Consolas"/>
          <w:bCs/>
          <w:lang w:eastAsia="he-IL" w:bidi="he-IL"/>
        </w:rPr>
      </w:pPr>
    </w:p>
    <w:p w:rsidR="00A21DF9" w:rsidRPr="00F06073" w:rsidRDefault="00A21DF9" w:rsidP="00A87066">
      <w:pPr>
        <w:jc w:val="both"/>
        <w:rPr>
          <w:rFonts w:ascii="Consolas" w:eastAsia="Times New Roman" w:hAnsi="Consolas"/>
          <w:bCs/>
          <w:lang w:eastAsia="he-IL" w:bidi="he-IL"/>
        </w:rPr>
      </w:pPr>
      <w:r w:rsidRPr="00F06073">
        <w:rPr>
          <w:rFonts w:ascii="Consolas" w:eastAsia="Times New Roman" w:hAnsi="Consolas"/>
          <w:bCs/>
          <w:lang w:eastAsia="he-IL" w:bidi="he-IL"/>
        </w:rPr>
        <w:t>-</w:t>
      </w:r>
      <w:r w:rsidRPr="00F06073">
        <w:rPr>
          <w:rFonts w:ascii="Consolas" w:eastAsia="Times New Roman" w:hAnsi="Consolas"/>
          <w:b/>
          <w:bCs/>
          <w:lang w:eastAsia="he-IL" w:bidi="he-IL"/>
        </w:rPr>
        <w:t xml:space="preserve"> </w:t>
      </w:r>
      <w:r w:rsidRPr="00F06073">
        <w:rPr>
          <w:rFonts w:ascii="Consolas" w:eastAsia="Times New Roman" w:hAnsi="Consolas"/>
          <w:b/>
          <w:bCs/>
          <w:u w:val="single"/>
          <w:lang w:eastAsia="he-IL" w:bidi="he-IL"/>
        </w:rPr>
        <w:t>VISTO</w:t>
      </w:r>
      <w:r w:rsidRPr="00F06073">
        <w:rPr>
          <w:rFonts w:ascii="Consolas" w:eastAsia="Times New Roman" w:hAnsi="Consolas"/>
          <w:bCs/>
          <w:lang w:eastAsia="he-IL" w:bidi="he-IL"/>
        </w:rPr>
        <w:t xml:space="preserve">  il vigente Statuto Comunale;</w:t>
      </w:r>
    </w:p>
    <w:p w:rsidR="00A21DF9" w:rsidRDefault="00A21DF9" w:rsidP="00A21DF9">
      <w:pPr>
        <w:jc w:val="both"/>
        <w:rPr>
          <w:rFonts w:ascii="Consolas" w:eastAsia="Times New Roman" w:hAnsi="Consolas"/>
          <w:bCs/>
          <w:sz w:val="22"/>
          <w:szCs w:val="22"/>
          <w:lang w:eastAsia="he-IL" w:bidi="he-IL"/>
        </w:rPr>
      </w:pPr>
    </w:p>
    <w:p w:rsidR="00A21DF9" w:rsidRDefault="00A21DF9" w:rsidP="00A21DF9">
      <w:pPr>
        <w:jc w:val="both"/>
        <w:rPr>
          <w:rFonts w:eastAsia="Times New Roman"/>
          <w:bCs/>
          <w:lang w:eastAsia="he-IL" w:bidi="he-IL"/>
        </w:rPr>
      </w:pPr>
    </w:p>
    <w:p w:rsidR="00A21DF9" w:rsidRDefault="00A21DF9" w:rsidP="00A21DF9">
      <w:pPr>
        <w:jc w:val="center"/>
        <w:rPr>
          <w:rFonts w:eastAsia="Times New Roman"/>
          <w:b/>
          <w:bCs/>
          <w:lang w:eastAsia="he-IL" w:bidi="he-IL"/>
        </w:rPr>
      </w:pPr>
      <w:r>
        <w:rPr>
          <w:rFonts w:eastAsia="Times New Roman"/>
          <w:b/>
          <w:bCs/>
          <w:u w:val="single"/>
          <w:lang w:eastAsia="he-IL" w:bidi="he-IL"/>
        </w:rPr>
        <w:t>D E L I B E R A</w:t>
      </w:r>
    </w:p>
    <w:p w:rsidR="00A21DF9" w:rsidRDefault="00A21DF9" w:rsidP="00A21DF9">
      <w:pPr>
        <w:jc w:val="center"/>
        <w:rPr>
          <w:rFonts w:ascii="Consolas" w:eastAsia="Times New Roman" w:hAnsi="Consolas"/>
          <w:sz w:val="22"/>
          <w:szCs w:val="22"/>
          <w:lang w:eastAsia="he-IL" w:bidi="he-IL"/>
        </w:rPr>
      </w:pPr>
    </w:p>
    <w:p w:rsidR="00A21DF9" w:rsidRDefault="00A21DF9" w:rsidP="00A21DF9">
      <w:pPr>
        <w:jc w:val="center"/>
        <w:rPr>
          <w:rFonts w:ascii="Consolas" w:eastAsia="Times New Roman" w:hAnsi="Consolas"/>
          <w:sz w:val="22"/>
          <w:szCs w:val="22"/>
          <w:u w:val="single"/>
          <w:lang w:eastAsia="he-IL" w:bidi="he-IL"/>
        </w:rPr>
      </w:pPr>
    </w:p>
    <w:p w:rsidR="001C6DBC" w:rsidRDefault="00A21DF9" w:rsidP="001C6DBC">
      <w:pPr>
        <w:spacing w:line="360" w:lineRule="auto"/>
        <w:ind w:firstLine="709"/>
        <w:jc w:val="both"/>
        <w:rPr>
          <w:rFonts w:ascii="Consolas" w:eastAsia="Times New Roman" w:hAnsi="Consolas" w:cs="Arial"/>
          <w:bCs/>
          <w:sz w:val="22"/>
          <w:szCs w:val="22"/>
          <w:lang w:eastAsia="he-IL" w:bidi="he-IL"/>
        </w:rPr>
      </w:pPr>
      <w:proofErr w:type="spellStart"/>
      <w:r w:rsidRPr="00225D78">
        <w:rPr>
          <w:rFonts w:ascii="Consolas" w:eastAsia="Times New Roman" w:hAnsi="Consolas"/>
          <w:b/>
          <w:sz w:val="22"/>
          <w:szCs w:val="22"/>
          <w:u w:val="single"/>
          <w:lang w:eastAsia="he-IL" w:bidi="he-IL"/>
        </w:rPr>
        <w:t>DI</w:t>
      </w:r>
      <w:proofErr w:type="spellEnd"/>
      <w:r w:rsidRPr="00225D78">
        <w:rPr>
          <w:rFonts w:ascii="Consolas" w:eastAsia="Times New Roman" w:hAnsi="Consolas"/>
          <w:b/>
          <w:sz w:val="22"/>
          <w:szCs w:val="22"/>
          <w:u w:val="single"/>
          <w:lang w:eastAsia="he-IL" w:bidi="he-IL"/>
        </w:rPr>
        <w:t xml:space="preserve"> APPROVARE</w:t>
      </w:r>
      <w:r w:rsidRPr="00225D78">
        <w:rPr>
          <w:rFonts w:ascii="Consolas" w:hAnsi="Consolas"/>
          <w:b/>
        </w:rPr>
        <w:t xml:space="preserve"> </w:t>
      </w:r>
      <w:r>
        <w:rPr>
          <w:rFonts w:ascii="Consolas" w:hAnsi="Consolas"/>
          <w:b/>
        </w:rPr>
        <w:t xml:space="preserve">all’unanimità </w:t>
      </w:r>
      <w:r w:rsidRPr="00225D78">
        <w:rPr>
          <w:rFonts w:ascii="Consolas" w:eastAsia="Times New Roman" w:hAnsi="Consolas"/>
          <w:bCs/>
          <w:sz w:val="22"/>
          <w:szCs w:val="22"/>
          <w:lang w:eastAsia="he-IL" w:bidi="he-IL"/>
        </w:rPr>
        <w:t>la proposta</w:t>
      </w:r>
      <w:r w:rsidR="00AE52A1">
        <w:rPr>
          <w:rFonts w:ascii="Consolas" w:eastAsia="Times New Roman" w:hAnsi="Consolas"/>
          <w:bCs/>
          <w:sz w:val="22"/>
          <w:szCs w:val="22"/>
          <w:lang w:eastAsia="he-IL" w:bidi="he-IL"/>
        </w:rPr>
        <w:t>, conferendo alla stessa anche l’</w:t>
      </w:r>
      <w:r w:rsidR="00AE52A1" w:rsidRPr="00AE52A1">
        <w:rPr>
          <w:rFonts w:ascii="Consolas" w:eastAsia="Times New Roman" w:hAnsi="Consolas"/>
          <w:b/>
          <w:bCs/>
          <w:sz w:val="22"/>
          <w:szCs w:val="22"/>
          <w:lang w:eastAsia="he-IL" w:bidi="he-IL"/>
        </w:rPr>
        <w:t>immediata esecutività</w:t>
      </w:r>
      <w:r w:rsidR="00AE52A1">
        <w:rPr>
          <w:rFonts w:ascii="Consolas" w:eastAsia="Times New Roman" w:hAnsi="Consolas"/>
          <w:bCs/>
          <w:sz w:val="22"/>
          <w:szCs w:val="22"/>
          <w:lang w:eastAsia="he-IL" w:bidi="he-IL"/>
        </w:rPr>
        <w:t xml:space="preserve">, </w:t>
      </w:r>
      <w:r w:rsidRPr="00225D78">
        <w:rPr>
          <w:rFonts w:ascii="Consolas" w:eastAsia="Times New Roman" w:hAnsi="Consolas"/>
          <w:bCs/>
          <w:sz w:val="22"/>
          <w:szCs w:val="22"/>
          <w:lang w:eastAsia="he-IL" w:bidi="he-IL"/>
        </w:rPr>
        <w:t>post</w:t>
      </w:r>
      <w:r w:rsidR="001C6DBC">
        <w:rPr>
          <w:rFonts w:ascii="Consolas" w:eastAsia="Times New Roman" w:hAnsi="Consolas"/>
          <w:bCs/>
          <w:sz w:val="22"/>
          <w:szCs w:val="22"/>
          <w:lang w:eastAsia="he-IL" w:bidi="he-IL"/>
        </w:rPr>
        <w:t>a</w:t>
      </w:r>
      <w:r w:rsidRPr="00225D78">
        <w:rPr>
          <w:rFonts w:ascii="Consolas" w:eastAsia="Times New Roman" w:hAnsi="Consolas"/>
          <w:bCs/>
          <w:sz w:val="22"/>
          <w:szCs w:val="22"/>
          <w:lang w:eastAsia="he-IL" w:bidi="he-IL"/>
        </w:rPr>
        <w:t xml:space="preserve"> al </w:t>
      </w:r>
      <w:r w:rsidR="001C6DBC">
        <w:rPr>
          <w:rFonts w:ascii="Consolas" w:eastAsia="Times New Roman" w:hAnsi="Consolas"/>
          <w:bCs/>
          <w:sz w:val="22"/>
          <w:szCs w:val="22"/>
          <w:lang w:eastAsia="he-IL" w:bidi="he-IL"/>
        </w:rPr>
        <w:t>3</w:t>
      </w:r>
      <w:r w:rsidRPr="00225D78">
        <w:rPr>
          <w:rFonts w:ascii="Consolas" w:eastAsia="Times New Roman" w:hAnsi="Consolas"/>
          <w:bCs/>
          <w:sz w:val="22"/>
          <w:szCs w:val="22"/>
          <w:lang w:eastAsia="he-IL" w:bidi="he-IL"/>
        </w:rPr>
        <w:t>° punto all’</w:t>
      </w:r>
      <w:proofErr w:type="spellStart"/>
      <w:r w:rsidRPr="00225D78">
        <w:rPr>
          <w:rFonts w:ascii="Consolas" w:eastAsia="Times New Roman" w:hAnsi="Consolas"/>
          <w:bCs/>
          <w:sz w:val="22"/>
          <w:szCs w:val="22"/>
          <w:lang w:eastAsia="he-IL" w:bidi="he-IL"/>
        </w:rPr>
        <w:t>O.D.G.</w:t>
      </w:r>
      <w:proofErr w:type="spellEnd"/>
      <w:r w:rsidRPr="00A21DF9">
        <w:rPr>
          <w:rFonts w:ascii="Consolas" w:eastAsia="Times New Roman" w:hAnsi="Consolas"/>
          <w:bCs/>
          <w:sz w:val="22"/>
          <w:szCs w:val="22"/>
          <w:lang w:eastAsia="he-IL" w:bidi="he-IL"/>
        </w:rPr>
        <w:t xml:space="preserve"> </w:t>
      </w:r>
      <w:proofErr w:type="spellStart"/>
      <w:r>
        <w:rPr>
          <w:rFonts w:ascii="Consolas" w:eastAsia="Times New Roman" w:hAnsi="Consolas"/>
          <w:bCs/>
          <w:sz w:val="22"/>
          <w:szCs w:val="22"/>
          <w:lang w:eastAsia="he-IL" w:bidi="he-IL"/>
        </w:rPr>
        <w:t>prot</w:t>
      </w:r>
      <w:proofErr w:type="spellEnd"/>
      <w:r>
        <w:rPr>
          <w:rFonts w:ascii="Consolas" w:eastAsia="Times New Roman" w:hAnsi="Consolas"/>
          <w:bCs/>
          <w:sz w:val="22"/>
          <w:szCs w:val="22"/>
          <w:lang w:eastAsia="he-IL" w:bidi="he-IL"/>
        </w:rPr>
        <w:t xml:space="preserve">. </w:t>
      </w:r>
      <w:proofErr w:type="spellStart"/>
      <w:r>
        <w:rPr>
          <w:rFonts w:ascii="Consolas" w:eastAsia="Times New Roman" w:hAnsi="Consolas"/>
          <w:bCs/>
          <w:sz w:val="22"/>
          <w:szCs w:val="22"/>
          <w:lang w:eastAsia="he-IL" w:bidi="he-IL"/>
        </w:rPr>
        <w:t>nr</w:t>
      </w:r>
      <w:proofErr w:type="spellEnd"/>
      <w:r>
        <w:rPr>
          <w:rFonts w:ascii="Consolas" w:eastAsia="Times New Roman" w:hAnsi="Consolas"/>
          <w:bCs/>
          <w:sz w:val="22"/>
          <w:szCs w:val="22"/>
          <w:lang w:eastAsia="he-IL" w:bidi="he-IL"/>
        </w:rPr>
        <w:t>.</w:t>
      </w:r>
      <w:r w:rsidR="00240F89">
        <w:rPr>
          <w:rFonts w:ascii="Consolas" w:eastAsia="Times New Roman" w:hAnsi="Consolas"/>
          <w:bCs/>
          <w:sz w:val="22"/>
          <w:szCs w:val="22"/>
          <w:lang w:eastAsia="he-IL" w:bidi="he-IL"/>
        </w:rPr>
        <w:t>6</w:t>
      </w:r>
      <w:r w:rsidR="008A5DF5">
        <w:rPr>
          <w:rFonts w:ascii="Consolas" w:eastAsia="Times New Roman" w:hAnsi="Consolas"/>
          <w:bCs/>
          <w:sz w:val="22"/>
          <w:szCs w:val="22"/>
          <w:lang w:eastAsia="he-IL" w:bidi="he-IL"/>
        </w:rPr>
        <w:t>.39</w:t>
      </w:r>
      <w:r w:rsidR="00240F89">
        <w:rPr>
          <w:rFonts w:ascii="Consolas" w:eastAsia="Times New Roman" w:hAnsi="Consolas"/>
          <w:bCs/>
          <w:sz w:val="22"/>
          <w:szCs w:val="22"/>
          <w:lang w:eastAsia="he-IL" w:bidi="he-IL"/>
        </w:rPr>
        <w:t>9</w:t>
      </w:r>
      <w:r>
        <w:rPr>
          <w:rFonts w:ascii="Consolas" w:eastAsia="Times New Roman" w:hAnsi="Consolas"/>
          <w:bCs/>
          <w:sz w:val="22"/>
          <w:szCs w:val="22"/>
          <w:lang w:eastAsia="he-IL" w:bidi="he-IL"/>
        </w:rPr>
        <w:t xml:space="preserve"> del </w:t>
      </w:r>
      <w:r w:rsidR="00240F89">
        <w:rPr>
          <w:rFonts w:ascii="Consolas" w:eastAsia="Times New Roman" w:hAnsi="Consolas"/>
          <w:bCs/>
          <w:sz w:val="22"/>
          <w:szCs w:val="22"/>
          <w:lang w:eastAsia="he-IL" w:bidi="he-IL"/>
        </w:rPr>
        <w:t>26</w:t>
      </w:r>
      <w:r w:rsidR="00C949D5">
        <w:rPr>
          <w:rFonts w:ascii="Consolas" w:eastAsia="Times New Roman" w:hAnsi="Consolas"/>
          <w:bCs/>
          <w:sz w:val="22"/>
          <w:szCs w:val="22"/>
          <w:lang w:eastAsia="he-IL" w:bidi="he-IL"/>
        </w:rPr>
        <w:t>.</w:t>
      </w:r>
      <w:r w:rsidR="00C47D42">
        <w:rPr>
          <w:rFonts w:ascii="Consolas" w:eastAsia="Times New Roman" w:hAnsi="Consolas"/>
          <w:bCs/>
          <w:sz w:val="22"/>
          <w:szCs w:val="22"/>
          <w:lang w:eastAsia="he-IL" w:bidi="he-IL"/>
        </w:rPr>
        <w:t>0</w:t>
      </w:r>
      <w:r w:rsidR="00240F89">
        <w:rPr>
          <w:rFonts w:ascii="Consolas" w:eastAsia="Times New Roman" w:hAnsi="Consolas"/>
          <w:bCs/>
          <w:sz w:val="22"/>
          <w:szCs w:val="22"/>
          <w:lang w:eastAsia="he-IL" w:bidi="he-IL"/>
        </w:rPr>
        <w:t>6</w:t>
      </w:r>
      <w:r w:rsidR="00C949D5">
        <w:rPr>
          <w:rFonts w:ascii="Consolas" w:eastAsia="Times New Roman" w:hAnsi="Consolas"/>
          <w:bCs/>
          <w:sz w:val="22"/>
          <w:szCs w:val="22"/>
          <w:lang w:eastAsia="he-IL" w:bidi="he-IL"/>
        </w:rPr>
        <w:t>.</w:t>
      </w:r>
      <w:r>
        <w:rPr>
          <w:rFonts w:ascii="Consolas" w:eastAsia="Times New Roman" w:hAnsi="Consolas"/>
          <w:bCs/>
          <w:sz w:val="22"/>
          <w:szCs w:val="22"/>
          <w:lang w:eastAsia="he-IL" w:bidi="he-IL"/>
        </w:rPr>
        <w:t>201</w:t>
      </w:r>
      <w:r w:rsidR="00C47D42">
        <w:rPr>
          <w:rFonts w:ascii="Consolas" w:eastAsia="Times New Roman" w:hAnsi="Consolas"/>
          <w:bCs/>
          <w:sz w:val="22"/>
          <w:szCs w:val="22"/>
          <w:lang w:eastAsia="he-IL" w:bidi="he-IL"/>
        </w:rPr>
        <w:t>9</w:t>
      </w:r>
      <w:r w:rsidRPr="00225D78">
        <w:rPr>
          <w:rFonts w:ascii="Consolas" w:eastAsia="Times New Roman" w:hAnsi="Consolas"/>
          <w:bCs/>
          <w:sz w:val="22"/>
          <w:szCs w:val="22"/>
          <w:lang w:eastAsia="he-IL" w:bidi="he-IL"/>
        </w:rPr>
        <w:t>, ad oggetto:</w:t>
      </w:r>
      <w:r w:rsidRPr="00225D78">
        <w:rPr>
          <w:rFonts w:ascii="Consolas" w:eastAsia="Times New Roman" w:hAnsi="Consolas" w:cs="Arial"/>
          <w:b/>
          <w:lang w:eastAsia="he-IL" w:bidi="he-IL"/>
        </w:rPr>
        <w:t xml:space="preserve"> “</w:t>
      </w:r>
      <w:r w:rsidR="001C6DBC">
        <w:rPr>
          <w:rFonts w:ascii="Consolas" w:eastAsia="Times New Roman" w:hAnsi="Consolas" w:cs="Arial"/>
          <w:b/>
          <w:lang w:eastAsia="he-IL" w:bidi="he-IL"/>
        </w:rPr>
        <w:t>A</w:t>
      </w:r>
      <w:r w:rsidR="001C6DBC">
        <w:rPr>
          <w:rFonts w:ascii="Consolas" w:eastAsia="Times New Roman" w:hAnsi="Consolas" w:cs="Arial"/>
          <w:b/>
          <w:sz w:val="22"/>
          <w:szCs w:val="22"/>
          <w:lang w:eastAsia="he-IL" w:bidi="he-IL"/>
        </w:rPr>
        <w:t>pprovazione Regolamento per la definizione agevolata delle ingiunzioni di pagamento ex D.L. n.34 del 30.04.2109</w:t>
      </w:r>
      <w:r>
        <w:rPr>
          <w:rFonts w:ascii="Consolas" w:eastAsia="Times New Roman" w:hAnsi="Consolas" w:cs="Arial"/>
          <w:b/>
          <w:lang w:eastAsia="he-IL" w:bidi="he-IL"/>
        </w:rPr>
        <w:t>”</w:t>
      </w:r>
      <w:r w:rsidR="001C6DBC">
        <w:rPr>
          <w:rFonts w:ascii="Consolas" w:eastAsia="Times New Roman" w:hAnsi="Consolas" w:cs="Arial"/>
          <w:b/>
          <w:lang w:eastAsia="he-IL" w:bidi="he-IL"/>
        </w:rPr>
        <w:t>,</w:t>
      </w:r>
      <w:r w:rsidR="004F29C6">
        <w:rPr>
          <w:rFonts w:ascii="Consolas" w:eastAsia="Times New Roman" w:hAnsi="Consolas" w:cs="Arial"/>
          <w:b/>
          <w:lang w:eastAsia="he-IL" w:bidi="he-IL"/>
        </w:rPr>
        <w:t xml:space="preserve"> </w:t>
      </w:r>
      <w:r w:rsidR="001C6DBC">
        <w:rPr>
          <w:rFonts w:ascii="Consolas" w:eastAsia="Times New Roman" w:hAnsi="Consolas" w:cs="Arial"/>
          <w:lang w:eastAsia="he-IL" w:bidi="he-IL"/>
        </w:rPr>
        <w:t>ch</w:t>
      </w:r>
      <w:r w:rsidR="001C6DBC" w:rsidRPr="00820C52">
        <w:rPr>
          <w:rFonts w:ascii="Consolas" w:eastAsia="Times New Roman" w:hAnsi="Consolas" w:cs="Arial"/>
          <w:lang w:eastAsia="he-IL" w:bidi="he-IL"/>
        </w:rPr>
        <w:t>e si allega alla presente per farne parte integrante e sostanziale.</w:t>
      </w:r>
    </w:p>
    <w:p w:rsidR="00280B75" w:rsidRDefault="00AE52A1" w:rsidP="009E12BE">
      <w:pPr>
        <w:spacing w:line="360" w:lineRule="auto"/>
        <w:ind w:firstLine="709"/>
        <w:jc w:val="both"/>
        <w:rPr>
          <w:rFonts w:ascii="Consolas" w:eastAsia="Times New Roman" w:hAnsi="Consolas" w:cs="Arial"/>
          <w:bCs/>
          <w:sz w:val="22"/>
          <w:szCs w:val="22"/>
          <w:lang w:eastAsia="he-IL" w:bidi="he-IL"/>
        </w:rPr>
      </w:pPr>
      <w:r>
        <w:rPr>
          <w:rFonts w:ascii="Consolas" w:eastAsia="Times New Roman" w:hAnsi="Consolas" w:cs="Arial"/>
          <w:bCs/>
          <w:sz w:val="22"/>
          <w:szCs w:val="22"/>
          <w:lang w:eastAsia="he-IL" w:bidi="he-IL"/>
        </w:rPr>
        <w:t>I</w:t>
      </w:r>
      <w:r w:rsidR="00A87066">
        <w:rPr>
          <w:rFonts w:ascii="Consolas" w:eastAsia="Times New Roman" w:hAnsi="Consolas" w:cs="Arial"/>
          <w:bCs/>
          <w:sz w:val="22"/>
          <w:szCs w:val="22"/>
          <w:lang w:eastAsia="he-IL" w:bidi="he-IL"/>
        </w:rPr>
        <w:t xml:space="preserve">L </w:t>
      </w:r>
      <w:r w:rsidR="00A87066" w:rsidRPr="00A87066">
        <w:rPr>
          <w:rFonts w:ascii="Consolas" w:eastAsia="Times New Roman" w:hAnsi="Consolas" w:cs="Arial"/>
          <w:b/>
          <w:bCs/>
          <w:sz w:val="22"/>
          <w:szCs w:val="22"/>
          <w:lang w:eastAsia="he-IL" w:bidi="he-IL"/>
        </w:rPr>
        <w:t xml:space="preserve">Presidente </w:t>
      </w:r>
      <w:r w:rsidR="00A87066">
        <w:rPr>
          <w:rFonts w:ascii="Consolas" w:eastAsia="Times New Roman" w:hAnsi="Consolas" w:cs="Arial"/>
          <w:bCs/>
          <w:sz w:val="22"/>
          <w:szCs w:val="22"/>
          <w:lang w:eastAsia="he-IL" w:bidi="he-IL"/>
        </w:rPr>
        <w:t xml:space="preserve">ringrazia e saluta il pubblico, i Consiglieri, il Sindaco Carmelo </w:t>
      </w:r>
      <w:proofErr w:type="spellStart"/>
      <w:r w:rsidR="00A87066">
        <w:rPr>
          <w:rFonts w:ascii="Consolas" w:eastAsia="Times New Roman" w:hAnsi="Consolas" w:cs="Arial"/>
          <w:bCs/>
          <w:sz w:val="22"/>
          <w:szCs w:val="22"/>
          <w:lang w:eastAsia="he-IL" w:bidi="he-IL"/>
        </w:rPr>
        <w:t>Scravaglieri</w:t>
      </w:r>
      <w:proofErr w:type="spellEnd"/>
      <w:r w:rsidR="00A87066">
        <w:rPr>
          <w:rFonts w:ascii="Consolas" w:eastAsia="Times New Roman" w:hAnsi="Consolas" w:cs="Arial"/>
          <w:bCs/>
          <w:sz w:val="22"/>
          <w:szCs w:val="22"/>
          <w:lang w:eastAsia="he-IL" w:bidi="he-IL"/>
        </w:rPr>
        <w:t xml:space="preserve">, l’Assessore Linda Proietto, il  Segretario dott. </w:t>
      </w:r>
      <w:proofErr w:type="spellStart"/>
      <w:r w:rsidR="00A87066">
        <w:rPr>
          <w:rFonts w:ascii="Consolas" w:eastAsia="Times New Roman" w:hAnsi="Consolas" w:cs="Arial"/>
          <w:bCs/>
          <w:sz w:val="22"/>
          <w:szCs w:val="22"/>
          <w:lang w:eastAsia="he-IL" w:bidi="he-IL"/>
        </w:rPr>
        <w:t>Flippo</w:t>
      </w:r>
      <w:proofErr w:type="spellEnd"/>
      <w:r w:rsidR="00A87066">
        <w:rPr>
          <w:rFonts w:ascii="Consolas" w:eastAsia="Times New Roman" w:hAnsi="Consolas" w:cs="Arial"/>
          <w:bCs/>
          <w:sz w:val="22"/>
          <w:szCs w:val="22"/>
          <w:lang w:eastAsia="he-IL" w:bidi="he-IL"/>
        </w:rPr>
        <w:t xml:space="preserve"> </w:t>
      </w:r>
      <w:proofErr w:type="spellStart"/>
      <w:r w:rsidR="00A87066">
        <w:rPr>
          <w:rFonts w:ascii="Consolas" w:eastAsia="Times New Roman" w:hAnsi="Consolas" w:cs="Arial"/>
          <w:bCs/>
          <w:sz w:val="22"/>
          <w:szCs w:val="22"/>
          <w:lang w:eastAsia="he-IL" w:bidi="he-IL"/>
        </w:rPr>
        <w:t>Ensabella</w:t>
      </w:r>
      <w:proofErr w:type="spellEnd"/>
      <w:r w:rsidR="00A87066">
        <w:rPr>
          <w:rFonts w:ascii="Consolas" w:eastAsia="Times New Roman" w:hAnsi="Consolas" w:cs="Arial"/>
          <w:bCs/>
          <w:sz w:val="22"/>
          <w:szCs w:val="22"/>
          <w:lang w:eastAsia="he-IL" w:bidi="he-IL"/>
        </w:rPr>
        <w:t xml:space="preserve">, il dott. Nicolò </w:t>
      </w:r>
      <w:proofErr w:type="spellStart"/>
      <w:r w:rsidR="00A87066">
        <w:rPr>
          <w:rFonts w:ascii="Consolas" w:eastAsia="Times New Roman" w:hAnsi="Consolas" w:cs="Arial"/>
          <w:bCs/>
          <w:sz w:val="22"/>
          <w:szCs w:val="22"/>
          <w:lang w:eastAsia="he-IL" w:bidi="he-IL"/>
        </w:rPr>
        <w:t>Saccullo</w:t>
      </w:r>
      <w:proofErr w:type="spellEnd"/>
      <w:r w:rsidR="00A87066">
        <w:rPr>
          <w:rFonts w:ascii="Consolas" w:eastAsia="Times New Roman" w:hAnsi="Consolas" w:cs="Arial"/>
          <w:bCs/>
          <w:sz w:val="22"/>
          <w:szCs w:val="22"/>
          <w:lang w:eastAsia="he-IL" w:bidi="he-IL"/>
        </w:rPr>
        <w:t xml:space="preserve">, la signora Maria Rita Zinna, il signor Gaetano </w:t>
      </w:r>
      <w:proofErr w:type="spellStart"/>
      <w:r w:rsidR="00A87066">
        <w:rPr>
          <w:rFonts w:ascii="Consolas" w:eastAsia="Times New Roman" w:hAnsi="Consolas" w:cs="Arial"/>
          <w:bCs/>
          <w:sz w:val="22"/>
          <w:szCs w:val="22"/>
          <w:lang w:eastAsia="he-IL" w:bidi="he-IL"/>
        </w:rPr>
        <w:t>Scravaglieri</w:t>
      </w:r>
      <w:proofErr w:type="spellEnd"/>
      <w:r w:rsidR="00A87066">
        <w:rPr>
          <w:rFonts w:ascii="Consolas" w:eastAsia="Times New Roman" w:hAnsi="Consolas" w:cs="Arial"/>
          <w:bCs/>
          <w:sz w:val="22"/>
          <w:szCs w:val="22"/>
          <w:lang w:eastAsia="he-IL" w:bidi="he-IL"/>
        </w:rPr>
        <w:t>.</w:t>
      </w:r>
      <w:r>
        <w:rPr>
          <w:rFonts w:ascii="Consolas" w:eastAsia="Times New Roman" w:hAnsi="Consolas" w:cs="Arial"/>
          <w:bCs/>
          <w:sz w:val="22"/>
          <w:szCs w:val="22"/>
          <w:lang w:eastAsia="he-IL" w:bidi="he-IL"/>
        </w:rPr>
        <w:t xml:space="preserve"> </w:t>
      </w:r>
      <w:r w:rsidR="00A87066">
        <w:rPr>
          <w:rFonts w:ascii="Consolas" w:eastAsia="Times New Roman" w:hAnsi="Consolas" w:cs="Arial"/>
          <w:bCs/>
          <w:sz w:val="22"/>
          <w:szCs w:val="22"/>
          <w:lang w:eastAsia="he-IL" w:bidi="he-IL"/>
        </w:rPr>
        <w:t xml:space="preserve">I </w:t>
      </w:r>
      <w:r>
        <w:rPr>
          <w:rFonts w:ascii="Consolas" w:eastAsia="Times New Roman" w:hAnsi="Consolas" w:cs="Arial"/>
          <w:bCs/>
          <w:sz w:val="22"/>
          <w:szCs w:val="22"/>
          <w:lang w:eastAsia="he-IL" w:bidi="he-IL"/>
        </w:rPr>
        <w:t>lavori consiliari terminano alle 18,28.</w:t>
      </w:r>
    </w:p>
    <w:sectPr w:rsidR="00280B75" w:rsidSect="00641574">
      <w:footnotePr>
        <w:pos w:val="beneathText"/>
      </w:footnotePr>
      <w:pgSz w:w="11905" w:h="16837"/>
      <w:pgMar w:top="1134" w:right="1134" w:bottom="1134" w:left="1134" w:header="720" w:footer="55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3A2B" w:rsidRDefault="00963A2B">
      <w:r>
        <w:separator/>
      </w:r>
    </w:p>
  </w:endnote>
  <w:endnote w:type="continuationSeparator" w:id="0">
    <w:p w:rsidR="00963A2B" w:rsidRDefault="00963A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3A2B" w:rsidRDefault="00963A2B">
      <w:r>
        <w:separator/>
      </w:r>
    </w:p>
  </w:footnote>
  <w:footnote w:type="continuationSeparator" w:id="0">
    <w:p w:rsidR="00963A2B" w:rsidRDefault="00963A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91FB2"/>
    <w:multiLevelType w:val="hybridMultilevel"/>
    <w:tmpl w:val="A7329FCC"/>
    <w:lvl w:ilvl="0" w:tplc="D0FE3BC6">
      <w:start w:val="1"/>
      <w:numFmt w:val="decimal"/>
      <w:lvlText w:val="%1)"/>
      <w:lvlJc w:val="left"/>
      <w:pPr>
        <w:ind w:left="786" w:hanging="360"/>
      </w:pPr>
      <w:rPr>
        <w:rFonts w:eastAsia="Times New Roman" w:hint="default"/>
        <w:sz w:val="22"/>
        <w:u w:val="none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BE028CC"/>
    <w:multiLevelType w:val="hybridMultilevel"/>
    <w:tmpl w:val="FDF8C950"/>
    <w:lvl w:ilvl="0" w:tplc="A462DF0A">
      <w:start w:val="1"/>
      <w:numFmt w:val="bullet"/>
      <w:lvlText w:val="-"/>
      <w:lvlJc w:val="left"/>
      <w:pPr>
        <w:ind w:left="720" w:hanging="360"/>
      </w:pPr>
      <w:rPr>
        <w:rFonts w:ascii="Consolas" w:eastAsia="Times New Roman" w:hAnsi="Consolas" w:cs="Consola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0649E6"/>
    <w:multiLevelType w:val="hybridMultilevel"/>
    <w:tmpl w:val="420428B0"/>
    <w:lvl w:ilvl="0" w:tplc="B478F5FA">
      <w:numFmt w:val="bullet"/>
      <w:lvlText w:val="-"/>
      <w:lvlJc w:val="left"/>
      <w:pPr>
        <w:ind w:left="720" w:hanging="360"/>
      </w:pPr>
      <w:rPr>
        <w:rFonts w:ascii="Consolas" w:eastAsia="Times New Roman" w:hAnsi="Consolas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4E1B12"/>
    <w:multiLevelType w:val="hybridMultilevel"/>
    <w:tmpl w:val="1DCC6934"/>
    <w:lvl w:ilvl="0" w:tplc="81B80734">
      <w:start w:val="1"/>
      <w:numFmt w:val="decimal"/>
      <w:lvlText w:val="%1)"/>
      <w:lvlJc w:val="left"/>
      <w:pPr>
        <w:ind w:left="786" w:hanging="360"/>
      </w:pPr>
      <w:rPr>
        <w:rFonts w:eastAsia="Times New Roman" w:hint="default"/>
        <w:sz w:val="22"/>
        <w:u w:val="none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0BC0E77"/>
    <w:multiLevelType w:val="hybridMultilevel"/>
    <w:tmpl w:val="C76049FC"/>
    <w:lvl w:ilvl="0" w:tplc="CC148FA8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020EF3"/>
    <w:multiLevelType w:val="hybridMultilevel"/>
    <w:tmpl w:val="63901FB2"/>
    <w:lvl w:ilvl="0" w:tplc="713475E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14" w:hanging="360"/>
      </w:pPr>
    </w:lvl>
    <w:lvl w:ilvl="2" w:tplc="0410001B" w:tentative="1">
      <w:start w:val="1"/>
      <w:numFmt w:val="lowerRoman"/>
      <w:lvlText w:val="%3."/>
      <w:lvlJc w:val="right"/>
      <w:pPr>
        <w:ind w:left="1734" w:hanging="180"/>
      </w:pPr>
    </w:lvl>
    <w:lvl w:ilvl="3" w:tplc="0410000F" w:tentative="1">
      <w:start w:val="1"/>
      <w:numFmt w:val="decimal"/>
      <w:lvlText w:val="%4."/>
      <w:lvlJc w:val="left"/>
      <w:pPr>
        <w:ind w:left="2454" w:hanging="360"/>
      </w:pPr>
    </w:lvl>
    <w:lvl w:ilvl="4" w:tplc="04100019" w:tentative="1">
      <w:start w:val="1"/>
      <w:numFmt w:val="lowerLetter"/>
      <w:lvlText w:val="%5."/>
      <w:lvlJc w:val="left"/>
      <w:pPr>
        <w:ind w:left="3174" w:hanging="360"/>
      </w:pPr>
    </w:lvl>
    <w:lvl w:ilvl="5" w:tplc="0410001B" w:tentative="1">
      <w:start w:val="1"/>
      <w:numFmt w:val="lowerRoman"/>
      <w:lvlText w:val="%6."/>
      <w:lvlJc w:val="right"/>
      <w:pPr>
        <w:ind w:left="3894" w:hanging="180"/>
      </w:pPr>
    </w:lvl>
    <w:lvl w:ilvl="6" w:tplc="0410000F" w:tentative="1">
      <w:start w:val="1"/>
      <w:numFmt w:val="decimal"/>
      <w:lvlText w:val="%7."/>
      <w:lvlJc w:val="left"/>
      <w:pPr>
        <w:ind w:left="4614" w:hanging="360"/>
      </w:pPr>
    </w:lvl>
    <w:lvl w:ilvl="7" w:tplc="04100019" w:tentative="1">
      <w:start w:val="1"/>
      <w:numFmt w:val="lowerLetter"/>
      <w:lvlText w:val="%8."/>
      <w:lvlJc w:val="left"/>
      <w:pPr>
        <w:ind w:left="5334" w:hanging="360"/>
      </w:pPr>
    </w:lvl>
    <w:lvl w:ilvl="8" w:tplc="0410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2B410DFA"/>
    <w:multiLevelType w:val="hybridMultilevel"/>
    <w:tmpl w:val="E326E41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48442F"/>
    <w:multiLevelType w:val="hybridMultilevel"/>
    <w:tmpl w:val="184205C6"/>
    <w:lvl w:ilvl="0" w:tplc="5824F0C4">
      <w:start w:val="14"/>
      <w:numFmt w:val="bullet"/>
      <w:lvlText w:val="-"/>
      <w:lvlJc w:val="left"/>
      <w:pPr>
        <w:ind w:left="720" w:hanging="360"/>
      </w:pPr>
      <w:rPr>
        <w:rFonts w:ascii="Consolas" w:eastAsia="Times New Roman" w:hAnsi="Consolas" w:cs="Arial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DD1E4B"/>
    <w:multiLevelType w:val="hybridMultilevel"/>
    <w:tmpl w:val="D526C77A"/>
    <w:lvl w:ilvl="0" w:tplc="0A3ABBB0">
      <w:numFmt w:val="bullet"/>
      <w:lvlText w:val="-"/>
      <w:lvlJc w:val="left"/>
      <w:pPr>
        <w:ind w:left="720" w:hanging="360"/>
      </w:pPr>
      <w:rPr>
        <w:rFonts w:ascii="Consolas" w:eastAsia="Times New Roman" w:hAnsi="Consolas" w:cs="Consola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38695E"/>
    <w:multiLevelType w:val="hybridMultilevel"/>
    <w:tmpl w:val="D61813C8"/>
    <w:lvl w:ilvl="0" w:tplc="0D3028B4">
      <w:numFmt w:val="bullet"/>
      <w:lvlText w:val="-"/>
      <w:lvlJc w:val="left"/>
      <w:pPr>
        <w:ind w:left="480" w:hanging="360"/>
      </w:pPr>
      <w:rPr>
        <w:rFonts w:ascii="Consolas" w:eastAsia="Times New Roman" w:hAnsi="Consolas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0">
    <w:nsid w:val="33590C59"/>
    <w:multiLevelType w:val="hybridMultilevel"/>
    <w:tmpl w:val="8AAC6ECC"/>
    <w:lvl w:ilvl="0" w:tplc="826AA0E2">
      <w:numFmt w:val="bullet"/>
      <w:lvlText w:val="-"/>
      <w:lvlJc w:val="left"/>
      <w:pPr>
        <w:ind w:left="720" w:hanging="360"/>
      </w:pPr>
      <w:rPr>
        <w:rFonts w:ascii="Consolas" w:eastAsia="Times New Roman" w:hAnsi="Consolas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EE1537"/>
    <w:multiLevelType w:val="hybridMultilevel"/>
    <w:tmpl w:val="7F1025EA"/>
    <w:lvl w:ilvl="0" w:tplc="CF2A1DAA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sz w:val="22"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EF5686"/>
    <w:multiLevelType w:val="hybridMultilevel"/>
    <w:tmpl w:val="9C725DEC"/>
    <w:lvl w:ilvl="0" w:tplc="FFC6F578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0174"/>
    <w:multiLevelType w:val="hybridMultilevel"/>
    <w:tmpl w:val="000E8448"/>
    <w:lvl w:ilvl="0" w:tplc="60422350">
      <w:start w:val="2"/>
      <w:numFmt w:val="decimal"/>
      <w:lvlText w:val="%1-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4">
    <w:nsid w:val="4A8811DF"/>
    <w:multiLevelType w:val="hybridMultilevel"/>
    <w:tmpl w:val="99E0B98E"/>
    <w:lvl w:ilvl="0" w:tplc="ED14A38C">
      <w:numFmt w:val="bullet"/>
      <w:lvlText w:val="-"/>
      <w:lvlJc w:val="left"/>
      <w:pPr>
        <w:ind w:left="720" w:hanging="360"/>
      </w:pPr>
      <w:rPr>
        <w:rFonts w:ascii="Consolas" w:eastAsia="Times New Roman" w:hAnsi="Consolas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1D39F4"/>
    <w:multiLevelType w:val="hybridMultilevel"/>
    <w:tmpl w:val="C2E2CE6E"/>
    <w:lvl w:ilvl="0" w:tplc="EC0631EE">
      <w:start w:val="1"/>
      <w:numFmt w:val="decimal"/>
      <w:lvlText w:val="%1-"/>
      <w:lvlJc w:val="left"/>
      <w:pPr>
        <w:ind w:left="21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937" w:hanging="360"/>
      </w:pPr>
    </w:lvl>
    <w:lvl w:ilvl="2" w:tplc="0410001B" w:tentative="1">
      <w:start w:val="1"/>
      <w:numFmt w:val="lowerRoman"/>
      <w:lvlText w:val="%3."/>
      <w:lvlJc w:val="right"/>
      <w:pPr>
        <w:ind w:left="1657" w:hanging="180"/>
      </w:pPr>
    </w:lvl>
    <w:lvl w:ilvl="3" w:tplc="0410000F" w:tentative="1">
      <w:start w:val="1"/>
      <w:numFmt w:val="decimal"/>
      <w:lvlText w:val="%4."/>
      <w:lvlJc w:val="left"/>
      <w:pPr>
        <w:ind w:left="2377" w:hanging="360"/>
      </w:pPr>
    </w:lvl>
    <w:lvl w:ilvl="4" w:tplc="04100019" w:tentative="1">
      <w:start w:val="1"/>
      <w:numFmt w:val="lowerLetter"/>
      <w:lvlText w:val="%5."/>
      <w:lvlJc w:val="left"/>
      <w:pPr>
        <w:ind w:left="3097" w:hanging="360"/>
      </w:pPr>
    </w:lvl>
    <w:lvl w:ilvl="5" w:tplc="0410001B" w:tentative="1">
      <w:start w:val="1"/>
      <w:numFmt w:val="lowerRoman"/>
      <w:lvlText w:val="%6."/>
      <w:lvlJc w:val="right"/>
      <w:pPr>
        <w:ind w:left="3817" w:hanging="180"/>
      </w:pPr>
    </w:lvl>
    <w:lvl w:ilvl="6" w:tplc="0410000F" w:tentative="1">
      <w:start w:val="1"/>
      <w:numFmt w:val="decimal"/>
      <w:lvlText w:val="%7."/>
      <w:lvlJc w:val="left"/>
      <w:pPr>
        <w:ind w:left="4537" w:hanging="360"/>
      </w:pPr>
    </w:lvl>
    <w:lvl w:ilvl="7" w:tplc="04100019" w:tentative="1">
      <w:start w:val="1"/>
      <w:numFmt w:val="lowerLetter"/>
      <w:lvlText w:val="%8."/>
      <w:lvlJc w:val="left"/>
      <w:pPr>
        <w:ind w:left="5257" w:hanging="360"/>
      </w:pPr>
    </w:lvl>
    <w:lvl w:ilvl="8" w:tplc="0410001B" w:tentative="1">
      <w:start w:val="1"/>
      <w:numFmt w:val="lowerRoman"/>
      <w:lvlText w:val="%9."/>
      <w:lvlJc w:val="right"/>
      <w:pPr>
        <w:ind w:left="5977" w:hanging="180"/>
      </w:pPr>
    </w:lvl>
  </w:abstractNum>
  <w:abstractNum w:abstractNumId="16">
    <w:nsid w:val="4CE703FC"/>
    <w:multiLevelType w:val="hybridMultilevel"/>
    <w:tmpl w:val="43F43FCE"/>
    <w:lvl w:ilvl="0" w:tplc="3E6AC7CA">
      <w:start w:val="14"/>
      <w:numFmt w:val="bullet"/>
      <w:lvlText w:val="-"/>
      <w:lvlJc w:val="left"/>
      <w:pPr>
        <w:ind w:left="720" w:hanging="360"/>
      </w:pPr>
      <w:rPr>
        <w:rFonts w:ascii="Consolas" w:eastAsia="Times New Roman" w:hAnsi="Consolas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ED1FC8"/>
    <w:multiLevelType w:val="hybridMultilevel"/>
    <w:tmpl w:val="2990CB7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D93D73"/>
    <w:multiLevelType w:val="hybridMultilevel"/>
    <w:tmpl w:val="54E097CC"/>
    <w:lvl w:ilvl="0" w:tplc="4BECF6F8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43318D"/>
    <w:multiLevelType w:val="hybridMultilevel"/>
    <w:tmpl w:val="B1EC4222"/>
    <w:lvl w:ilvl="0" w:tplc="ED2AF892">
      <w:start w:val="14"/>
      <w:numFmt w:val="bullet"/>
      <w:lvlText w:val="-"/>
      <w:lvlJc w:val="left"/>
      <w:pPr>
        <w:ind w:left="720" w:hanging="360"/>
      </w:pPr>
      <w:rPr>
        <w:rFonts w:ascii="Consolas" w:eastAsia="Times New Roman" w:hAnsi="Consolas" w:cs="Consola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D45539"/>
    <w:multiLevelType w:val="hybridMultilevel"/>
    <w:tmpl w:val="77BC0AA6"/>
    <w:lvl w:ilvl="0" w:tplc="FA10D212">
      <w:numFmt w:val="bullet"/>
      <w:lvlText w:val="-"/>
      <w:lvlJc w:val="left"/>
      <w:pPr>
        <w:ind w:left="360" w:hanging="360"/>
      </w:pPr>
      <w:rPr>
        <w:rFonts w:ascii="Consolas" w:eastAsia="Times New Roman" w:hAnsi="Consolas" w:cs="Consola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0862071"/>
    <w:multiLevelType w:val="hybridMultilevel"/>
    <w:tmpl w:val="EC2264FA"/>
    <w:lvl w:ilvl="0" w:tplc="BA12EB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0B229F2"/>
    <w:multiLevelType w:val="hybridMultilevel"/>
    <w:tmpl w:val="4E06C140"/>
    <w:lvl w:ilvl="0" w:tplc="3ED03EFA">
      <w:numFmt w:val="bullet"/>
      <w:lvlText w:val="-"/>
      <w:lvlJc w:val="left"/>
      <w:pPr>
        <w:ind w:left="720" w:hanging="360"/>
      </w:pPr>
      <w:rPr>
        <w:rFonts w:ascii="Consolas" w:eastAsia="Times New Roman" w:hAnsi="Consolas" w:cs="Arial" w:hint="default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55B6B9D"/>
    <w:multiLevelType w:val="hybridMultilevel"/>
    <w:tmpl w:val="B93237C0"/>
    <w:lvl w:ilvl="0" w:tplc="04100005">
      <w:start w:val="1"/>
      <w:numFmt w:val="bullet"/>
      <w:lvlText w:val=""/>
      <w:lvlJc w:val="left"/>
      <w:pPr>
        <w:ind w:left="75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4">
    <w:nsid w:val="7D0F74AE"/>
    <w:multiLevelType w:val="hybridMultilevel"/>
    <w:tmpl w:val="20FCAF4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1532F4"/>
    <w:multiLevelType w:val="hybridMultilevel"/>
    <w:tmpl w:val="87AA20A6"/>
    <w:lvl w:ilvl="0" w:tplc="A66ADE6C">
      <w:start w:val="14"/>
      <w:numFmt w:val="bullet"/>
      <w:lvlText w:val="-"/>
      <w:lvlJc w:val="left"/>
      <w:pPr>
        <w:ind w:left="720" w:hanging="360"/>
      </w:pPr>
      <w:rPr>
        <w:rFonts w:ascii="Consolas" w:eastAsia="Times New Roman" w:hAnsi="Consolas" w:cs="Arial" w:hint="default"/>
        <w:b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15"/>
  </w:num>
  <w:num w:numId="4">
    <w:abstractNumId w:val="23"/>
  </w:num>
  <w:num w:numId="5">
    <w:abstractNumId w:val="6"/>
  </w:num>
  <w:num w:numId="6">
    <w:abstractNumId w:val="10"/>
  </w:num>
  <w:num w:numId="7">
    <w:abstractNumId w:val="17"/>
  </w:num>
  <w:num w:numId="8">
    <w:abstractNumId w:val="24"/>
  </w:num>
  <w:num w:numId="9">
    <w:abstractNumId w:val="16"/>
  </w:num>
  <w:num w:numId="10">
    <w:abstractNumId w:val="21"/>
  </w:num>
  <w:num w:numId="11">
    <w:abstractNumId w:val="7"/>
  </w:num>
  <w:num w:numId="12">
    <w:abstractNumId w:val="20"/>
  </w:num>
  <w:num w:numId="13">
    <w:abstractNumId w:val="19"/>
  </w:num>
  <w:num w:numId="14">
    <w:abstractNumId w:val="14"/>
  </w:num>
  <w:num w:numId="15">
    <w:abstractNumId w:val="9"/>
  </w:num>
  <w:num w:numId="16">
    <w:abstractNumId w:val="4"/>
  </w:num>
  <w:num w:numId="17">
    <w:abstractNumId w:val="25"/>
  </w:num>
  <w:num w:numId="18">
    <w:abstractNumId w:val="2"/>
  </w:num>
  <w:num w:numId="19">
    <w:abstractNumId w:val="0"/>
  </w:num>
  <w:num w:numId="20">
    <w:abstractNumId w:val="11"/>
  </w:num>
  <w:num w:numId="21">
    <w:abstractNumId w:val="12"/>
  </w:num>
  <w:num w:numId="22">
    <w:abstractNumId w:val="22"/>
  </w:num>
  <w:num w:numId="23">
    <w:abstractNumId w:val="18"/>
  </w:num>
  <w:num w:numId="24">
    <w:abstractNumId w:val="3"/>
  </w:num>
  <w:num w:numId="2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8F2DAF"/>
    <w:rsid w:val="00000675"/>
    <w:rsid w:val="000006F0"/>
    <w:rsid w:val="00005753"/>
    <w:rsid w:val="00007B87"/>
    <w:rsid w:val="00007E4B"/>
    <w:rsid w:val="0001081D"/>
    <w:rsid w:val="000133A8"/>
    <w:rsid w:val="0001523E"/>
    <w:rsid w:val="00016267"/>
    <w:rsid w:val="0002068F"/>
    <w:rsid w:val="00020721"/>
    <w:rsid w:val="00022715"/>
    <w:rsid w:val="000239CE"/>
    <w:rsid w:val="00026DA3"/>
    <w:rsid w:val="00030941"/>
    <w:rsid w:val="00031A76"/>
    <w:rsid w:val="00033E1A"/>
    <w:rsid w:val="00035100"/>
    <w:rsid w:val="0003566B"/>
    <w:rsid w:val="00036468"/>
    <w:rsid w:val="0003733B"/>
    <w:rsid w:val="000412FD"/>
    <w:rsid w:val="000419A6"/>
    <w:rsid w:val="00042037"/>
    <w:rsid w:val="00044A08"/>
    <w:rsid w:val="00045DA5"/>
    <w:rsid w:val="00046E64"/>
    <w:rsid w:val="00047DBA"/>
    <w:rsid w:val="00050FE8"/>
    <w:rsid w:val="00051DDA"/>
    <w:rsid w:val="00053CA6"/>
    <w:rsid w:val="00060C69"/>
    <w:rsid w:val="00061437"/>
    <w:rsid w:val="0006766D"/>
    <w:rsid w:val="00067FB1"/>
    <w:rsid w:val="000723F7"/>
    <w:rsid w:val="00072B19"/>
    <w:rsid w:val="00072D12"/>
    <w:rsid w:val="00073530"/>
    <w:rsid w:val="000751D4"/>
    <w:rsid w:val="00076A56"/>
    <w:rsid w:val="000810FC"/>
    <w:rsid w:val="0008213B"/>
    <w:rsid w:val="000821D6"/>
    <w:rsid w:val="00083BBB"/>
    <w:rsid w:val="00085600"/>
    <w:rsid w:val="000871F3"/>
    <w:rsid w:val="000915DD"/>
    <w:rsid w:val="0009335D"/>
    <w:rsid w:val="00095ABA"/>
    <w:rsid w:val="000A1E6C"/>
    <w:rsid w:val="000A2D73"/>
    <w:rsid w:val="000A31CD"/>
    <w:rsid w:val="000A492F"/>
    <w:rsid w:val="000A63D1"/>
    <w:rsid w:val="000A76DF"/>
    <w:rsid w:val="000B1B51"/>
    <w:rsid w:val="000B30DB"/>
    <w:rsid w:val="000B374E"/>
    <w:rsid w:val="000B38CE"/>
    <w:rsid w:val="000B4EB6"/>
    <w:rsid w:val="000B5078"/>
    <w:rsid w:val="000B6A5D"/>
    <w:rsid w:val="000B6E8F"/>
    <w:rsid w:val="000B72B7"/>
    <w:rsid w:val="000C2817"/>
    <w:rsid w:val="000C2895"/>
    <w:rsid w:val="000C5606"/>
    <w:rsid w:val="000C5BFE"/>
    <w:rsid w:val="000C6B18"/>
    <w:rsid w:val="000D3E7F"/>
    <w:rsid w:val="000D6534"/>
    <w:rsid w:val="000D671E"/>
    <w:rsid w:val="000D6866"/>
    <w:rsid w:val="000D7C5F"/>
    <w:rsid w:val="000E209E"/>
    <w:rsid w:val="000E2138"/>
    <w:rsid w:val="000E3D77"/>
    <w:rsid w:val="000E6397"/>
    <w:rsid w:val="000E7596"/>
    <w:rsid w:val="000E785D"/>
    <w:rsid w:val="000E7C7F"/>
    <w:rsid w:val="000F2CF9"/>
    <w:rsid w:val="000F2E88"/>
    <w:rsid w:val="000F3742"/>
    <w:rsid w:val="000F5165"/>
    <w:rsid w:val="000F7C30"/>
    <w:rsid w:val="00100966"/>
    <w:rsid w:val="00100A54"/>
    <w:rsid w:val="001018B1"/>
    <w:rsid w:val="0010211A"/>
    <w:rsid w:val="00102E64"/>
    <w:rsid w:val="00104D4C"/>
    <w:rsid w:val="00104EA1"/>
    <w:rsid w:val="00107AF2"/>
    <w:rsid w:val="00112F6E"/>
    <w:rsid w:val="001140B6"/>
    <w:rsid w:val="0011484B"/>
    <w:rsid w:val="00116A17"/>
    <w:rsid w:val="001220BC"/>
    <w:rsid w:val="00127326"/>
    <w:rsid w:val="00132BF9"/>
    <w:rsid w:val="0013334A"/>
    <w:rsid w:val="00133765"/>
    <w:rsid w:val="00135CFB"/>
    <w:rsid w:val="001365C3"/>
    <w:rsid w:val="00140016"/>
    <w:rsid w:val="00142E4E"/>
    <w:rsid w:val="001430E5"/>
    <w:rsid w:val="0014352E"/>
    <w:rsid w:val="00143E29"/>
    <w:rsid w:val="00143F19"/>
    <w:rsid w:val="001441EB"/>
    <w:rsid w:val="00144752"/>
    <w:rsid w:val="00144800"/>
    <w:rsid w:val="00146E4E"/>
    <w:rsid w:val="0015032D"/>
    <w:rsid w:val="001506C8"/>
    <w:rsid w:val="00150FB2"/>
    <w:rsid w:val="0015177D"/>
    <w:rsid w:val="001552BC"/>
    <w:rsid w:val="00160641"/>
    <w:rsid w:val="00160DD3"/>
    <w:rsid w:val="0016183F"/>
    <w:rsid w:val="00164893"/>
    <w:rsid w:val="00167E5E"/>
    <w:rsid w:val="00171959"/>
    <w:rsid w:val="001725F1"/>
    <w:rsid w:val="0017385F"/>
    <w:rsid w:val="00173FAC"/>
    <w:rsid w:val="00174C77"/>
    <w:rsid w:val="00175F16"/>
    <w:rsid w:val="001766BB"/>
    <w:rsid w:val="00176EFD"/>
    <w:rsid w:val="00177D2D"/>
    <w:rsid w:val="00180148"/>
    <w:rsid w:val="0018070A"/>
    <w:rsid w:val="00180744"/>
    <w:rsid w:val="0018097F"/>
    <w:rsid w:val="00182415"/>
    <w:rsid w:val="001838FF"/>
    <w:rsid w:val="00186402"/>
    <w:rsid w:val="0018727E"/>
    <w:rsid w:val="0018770A"/>
    <w:rsid w:val="00187E3B"/>
    <w:rsid w:val="0019203B"/>
    <w:rsid w:val="001923EF"/>
    <w:rsid w:val="00193105"/>
    <w:rsid w:val="0019323B"/>
    <w:rsid w:val="00193DB0"/>
    <w:rsid w:val="00196F3E"/>
    <w:rsid w:val="0019712D"/>
    <w:rsid w:val="00197AF9"/>
    <w:rsid w:val="001A024D"/>
    <w:rsid w:val="001A1398"/>
    <w:rsid w:val="001A232B"/>
    <w:rsid w:val="001A51D0"/>
    <w:rsid w:val="001A57B7"/>
    <w:rsid w:val="001A63F4"/>
    <w:rsid w:val="001B2948"/>
    <w:rsid w:val="001B3E85"/>
    <w:rsid w:val="001B53C5"/>
    <w:rsid w:val="001B57AA"/>
    <w:rsid w:val="001B5DD3"/>
    <w:rsid w:val="001B6840"/>
    <w:rsid w:val="001B73BE"/>
    <w:rsid w:val="001C0426"/>
    <w:rsid w:val="001C0597"/>
    <w:rsid w:val="001C263C"/>
    <w:rsid w:val="001C5CF2"/>
    <w:rsid w:val="001C6DBC"/>
    <w:rsid w:val="001C7A3D"/>
    <w:rsid w:val="001D015D"/>
    <w:rsid w:val="001D0A02"/>
    <w:rsid w:val="001D14F2"/>
    <w:rsid w:val="001D33DE"/>
    <w:rsid w:val="001D47B8"/>
    <w:rsid w:val="001D619D"/>
    <w:rsid w:val="001D621F"/>
    <w:rsid w:val="001E0BE6"/>
    <w:rsid w:val="001E6B2F"/>
    <w:rsid w:val="001F2209"/>
    <w:rsid w:val="001F2875"/>
    <w:rsid w:val="001F49C8"/>
    <w:rsid w:val="001F4F31"/>
    <w:rsid w:val="001F4F8D"/>
    <w:rsid w:val="001F5C56"/>
    <w:rsid w:val="001F6384"/>
    <w:rsid w:val="001F67D3"/>
    <w:rsid w:val="00200AA5"/>
    <w:rsid w:val="00201E35"/>
    <w:rsid w:val="0020363E"/>
    <w:rsid w:val="002042B8"/>
    <w:rsid w:val="002061BA"/>
    <w:rsid w:val="002062DE"/>
    <w:rsid w:val="00210B31"/>
    <w:rsid w:val="00211580"/>
    <w:rsid w:val="00211E8E"/>
    <w:rsid w:val="002144F2"/>
    <w:rsid w:val="002169D5"/>
    <w:rsid w:val="002209D6"/>
    <w:rsid w:val="002213E4"/>
    <w:rsid w:val="002252B5"/>
    <w:rsid w:val="00225D78"/>
    <w:rsid w:val="002302BA"/>
    <w:rsid w:val="00230671"/>
    <w:rsid w:val="00230C0D"/>
    <w:rsid w:val="002351D9"/>
    <w:rsid w:val="002369A1"/>
    <w:rsid w:val="00240218"/>
    <w:rsid w:val="00240408"/>
    <w:rsid w:val="00240F89"/>
    <w:rsid w:val="0024149B"/>
    <w:rsid w:val="00241828"/>
    <w:rsid w:val="0024206F"/>
    <w:rsid w:val="002436FE"/>
    <w:rsid w:val="00245A06"/>
    <w:rsid w:val="00246D0A"/>
    <w:rsid w:val="002471B5"/>
    <w:rsid w:val="002505FA"/>
    <w:rsid w:val="00250B8E"/>
    <w:rsid w:val="00251488"/>
    <w:rsid w:val="002515CC"/>
    <w:rsid w:val="00253119"/>
    <w:rsid w:val="002533E2"/>
    <w:rsid w:val="00255A33"/>
    <w:rsid w:val="00255B6E"/>
    <w:rsid w:val="00260653"/>
    <w:rsid w:val="0026156B"/>
    <w:rsid w:val="00262873"/>
    <w:rsid w:val="00263E2F"/>
    <w:rsid w:val="00264E34"/>
    <w:rsid w:val="00265533"/>
    <w:rsid w:val="002706F9"/>
    <w:rsid w:val="00274C21"/>
    <w:rsid w:val="00275428"/>
    <w:rsid w:val="00276B49"/>
    <w:rsid w:val="00277ABA"/>
    <w:rsid w:val="0028059D"/>
    <w:rsid w:val="00280B75"/>
    <w:rsid w:val="00283DAB"/>
    <w:rsid w:val="0028448A"/>
    <w:rsid w:val="00284698"/>
    <w:rsid w:val="002863C6"/>
    <w:rsid w:val="00287D09"/>
    <w:rsid w:val="00287F66"/>
    <w:rsid w:val="00291B48"/>
    <w:rsid w:val="002929CD"/>
    <w:rsid w:val="0029471B"/>
    <w:rsid w:val="00294A06"/>
    <w:rsid w:val="00294A7A"/>
    <w:rsid w:val="0029735A"/>
    <w:rsid w:val="00297C7E"/>
    <w:rsid w:val="002A0D30"/>
    <w:rsid w:val="002A1FAC"/>
    <w:rsid w:val="002A5959"/>
    <w:rsid w:val="002A615F"/>
    <w:rsid w:val="002A67B9"/>
    <w:rsid w:val="002A76EC"/>
    <w:rsid w:val="002A7AEF"/>
    <w:rsid w:val="002B032A"/>
    <w:rsid w:val="002B36B0"/>
    <w:rsid w:val="002B3815"/>
    <w:rsid w:val="002B774C"/>
    <w:rsid w:val="002C0DC7"/>
    <w:rsid w:val="002C0F84"/>
    <w:rsid w:val="002C17B5"/>
    <w:rsid w:val="002C3A58"/>
    <w:rsid w:val="002C6DB3"/>
    <w:rsid w:val="002D0FF2"/>
    <w:rsid w:val="002D11D6"/>
    <w:rsid w:val="002D33A2"/>
    <w:rsid w:val="002D5371"/>
    <w:rsid w:val="002D5603"/>
    <w:rsid w:val="002D639E"/>
    <w:rsid w:val="002D76FF"/>
    <w:rsid w:val="002E0BEB"/>
    <w:rsid w:val="002E2475"/>
    <w:rsid w:val="002E6532"/>
    <w:rsid w:val="002F1BA1"/>
    <w:rsid w:val="002F3E70"/>
    <w:rsid w:val="002F4782"/>
    <w:rsid w:val="002F48C5"/>
    <w:rsid w:val="002F5D5A"/>
    <w:rsid w:val="002F738F"/>
    <w:rsid w:val="00300E2D"/>
    <w:rsid w:val="003024CC"/>
    <w:rsid w:val="00302C59"/>
    <w:rsid w:val="00310107"/>
    <w:rsid w:val="003117A3"/>
    <w:rsid w:val="00314FD1"/>
    <w:rsid w:val="00317ABA"/>
    <w:rsid w:val="00321F54"/>
    <w:rsid w:val="003224FB"/>
    <w:rsid w:val="00322A4D"/>
    <w:rsid w:val="003261BB"/>
    <w:rsid w:val="00327CA8"/>
    <w:rsid w:val="0033023D"/>
    <w:rsid w:val="00332BE8"/>
    <w:rsid w:val="00334AC5"/>
    <w:rsid w:val="0033501B"/>
    <w:rsid w:val="003366D3"/>
    <w:rsid w:val="00337526"/>
    <w:rsid w:val="00337C28"/>
    <w:rsid w:val="00337E53"/>
    <w:rsid w:val="0034069E"/>
    <w:rsid w:val="003409DC"/>
    <w:rsid w:val="00340E54"/>
    <w:rsid w:val="00340EC2"/>
    <w:rsid w:val="0034136D"/>
    <w:rsid w:val="0034247D"/>
    <w:rsid w:val="00342DAA"/>
    <w:rsid w:val="003434A6"/>
    <w:rsid w:val="003435DE"/>
    <w:rsid w:val="003452D9"/>
    <w:rsid w:val="0034656D"/>
    <w:rsid w:val="00346AA5"/>
    <w:rsid w:val="00346BAA"/>
    <w:rsid w:val="00347A8C"/>
    <w:rsid w:val="00347E22"/>
    <w:rsid w:val="00353A97"/>
    <w:rsid w:val="00354B42"/>
    <w:rsid w:val="0035520F"/>
    <w:rsid w:val="003612DB"/>
    <w:rsid w:val="00361E3A"/>
    <w:rsid w:val="00362489"/>
    <w:rsid w:val="00362C8D"/>
    <w:rsid w:val="003642CD"/>
    <w:rsid w:val="00366AC4"/>
    <w:rsid w:val="00373ADB"/>
    <w:rsid w:val="00374671"/>
    <w:rsid w:val="003749DC"/>
    <w:rsid w:val="00374D23"/>
    <w:rsid w:val="00376BA7"/>
    <w:rsid w:val="003842F8"/>
    <w:rsid w:val="00385673"/>
    <w:rsid w:val="00385EF6"/>
    <w:rsid w:val="00390279"/>
    <w:rsid w:val="00390D64"/>
    <w:rsid w:val="0039164E"/>
    <w:rsid w:val="003917AD"/>
    <w:rsid w:val="00391992"/>
    <w:rsid w:val="00392436"/>
    <w:rsid w:val="003942FB"/>
    <w:rsid w:val="00394518"/>
    <w:rsid w:val="00395CD1"/>
    <w:rsid w:val="00396159"/>
    <w:rsid w:val="00396A03"/>
    <w:rsid w:val="003A00B1"/>
    <w:rsid w:val="003A20D4"/>
    <w:rsid w:val="003A2421"/>
    <w:rsid w:val="003A367F"/>
    <w:rsid w:val="003A4482"/>
    <w:rsid w:val="003A4CE6"/>
    <w:rsid w:val="003A533D"/>
    <w:rsid w:val="003A7157"/>
    <w:rsid w:val="003B0245"/>
    <w:rsid w:val="003B0DF5"/>
    <w:rsid w:val="003B2D4C"/>
    <w:rsid w:val="003B3705"/>
    <w:rsid w:val="003B3D86"/>
    <w:rsid w:val="003B4CCA"/>
    <w:rsid w:val="003B52F3"/>
    <w:rsid w:val="003B68C5"/>
    <w:rsid w:val="003B783F"/>
    <w:rsid w:val="003C1A36"/>
    <w:rsid w:val="003C24A1"/>
    <w:rsid w:val="003C3431"/>
    <w:rsid w:val="003C34B6"/>
    <w:rsid w:val="003C3BAB"/>
    <w:rsid w:val="003C545B"/>
    <w:rsid w:val="003C5D07"/>
    <w:rsid w:val="003D1A86"/>
    <w:rsid w:val="003D4078"/>
    <w:rsid w:val="003E0FDB"/>
    <w:rsid w:val="003E5A1B"/>
    <w:rsid w:val="003E7DB2"/>
    <w:rsid w:val="003F0281"/>
    <w:rsid w:val="003F0315"/>
    <w:rsid w:val="003F289F"/>
    <w:rsid w:val="003F6FE2"/>
    <w:rsid w:val="0040274E"/>
    <w:rsid w:val="004028E9"/>
    <w:rsid w:val="00404A9D"/>
    <w:rsid w:val="00405BF4"/>
    <w:rsid w:val="0040650D"/>
    <w:rsid w:val="00410664"/>
    <w:rsid w:val="004115BE"/>
    <w:rsid w:val="00416D75"/>
    <w:rsid w:val="00417032"/>
    <w:rsid w:val="00420493"/>
    <w:rsid w:val="0042253D"/>
    <w:rsid w:val="004229EA"/>
    <w:rsid w:val="00423044"/>
    <w:rsid w:val="00423225"/>
    <w:rsid w:val="00423270"/>
    <w:rsid w:val="004235F5"/>
    <w:rsid w:val="00423F19"/>
    <w:rsid w:val="004277E9"/>
    <w:rsid w:val="00432D83"/>
    <w:rsid w:val="004336EE"/>
    <w:rsid w:val="0043509F"/>
    <w:rsid w:val="00436ECF"/>
    <w:rsid w:val="00440021"/>
    <w:rsid w:val="00440351"/>
    <w:rsid w:val="00440BC3"/>
    <w:rsid w:val="004438E8"/>
    <w:rsid w:val="00444E4D"/>
    <w:rsid w:val="00450349"/>
    <w:rsid w:val="00450712"/>
    <w:rsid w:val="004516D0"/>
    <w:rsid w:val="00456C8B"/>
    <w:rsid w:val="0046014E"/>
    <w:rsid w:val="0046119B"/>
    <w:rsid w:val="004662B0"/>
    <w:rsid w:val="00470452"/>
    <w:rsid w:val="00470BCB"/>
    <w:rsid w:val="004711B1"/>
    <w:rsid w:val="00472221"/>
    <w:rsid w:val="004735D2"/>
    <w:rsid w:val="00474E37"/>
    <w:rsid w:val="004773A5"/>
    <w:rsid w:val="00477524"/>
    <w:rsid w:val="004833C6"/>
    <w:rsid w:val="004850A8"/>
    <w:rsid w:val="00485C0C"/>
    <w:rsid w:val="00490611"/>
    <w:rsid w:val="004934CC"/>
    <w:rsid w:val="00493E0D"/>
    <w:rsid w:val="0049585B"/>
    <w:rsid w:val="00496780"/>
    <w:rsid w:val="00497734"/>
    <w:rsid w:val="00497B54"/>
    <w:rsid w:val="004A37FD"/>
    <w:rsid w:val="004A4A43"/>
    <w:rsid w:val="004A5D5D"/>
    <w:rsid w:val="004A5FAD"/>
    <w:rsid w:val="004A76D3"/>
    <w:rsid w:val="004B0037"/>
    <w:rsid w:val="004B07B6"/>
    <w:rsid w:val="004B0CB8"/>
    <w:rsid w:val="004B0DF9"/>
    <w:rsid w:val="004B168B"/>
    <w:rsid w:val="004B2F2F"/>
    <w:rsid w:val="004B5F2F"/>
    <w:rsid w:val="004C109B"/>
    <w:rsid w:val="004C12D2"/>
    <w:rsid w:val="004C4B93"/>
    <w:rsid w:val="004C5E54"/>
    <w:rsid w:val="004C6E49"/>
    <w:rsid w:val="004D11B0"/>
    <w:rsid w:val="004D2B57"/>
    <w:rsid w:val="004D6607"/>
    <w:rsid w:val="004E1D5C"/>
    <w:rsid w:val="004E26B3"/>
    <w:rsid w:val="004E5BCD"/>
    <w:rsid w:val="004E735F"/>
    <w:rsid w:val="004F29C6"/>
    <w:rsid w:val="004F31C4"/>
    <w:rsid w:val="004F5F75"/>
    <w:rsid w:val="004F6AE1"/>
    <w:rsid w:val="00501BD2"/>
    <w:rsid w:val="00504194"/>
    <w:rsid w:val="00504E12"/>
    <w:rsid w:val="005053A7"/>
    <w:rsid w:val="005064AA"/>
    <w:rsid w:val="0050717A"/>
    <w:rsid w:val="00507574"/>
    <w:rsid w:val="00510004"/>
    <w:rsid w:val="00510A7D"/>
    <w:rsid w:val="005143C1"/>
    <w:rsid w:val="005151FC"/>
    <w:rsid w:val="00517BC5"/>
    <w:rsid w:val="00520DCD"/>
    <w:rsid w:val="0052357D"/>
    <w:rsid w:val="00524D9F"/>
    <w:rsid w:val="005267FD"/>
    <w:rsid w:val="00530AC4"/>
    <w:rsid w:val="00530B6B"/>
    <w:rsid w:val="005315CF"/>
    <w:rsid w:val="005325B1"/>
    <w:rsid w:val="00533DFE"/>
    <w:rsid w:val="005348B6"/>
    <w:rsid w:val="005349DB"/>
    <w:rsid w:val="00535ED6"/>
    <w:rsid w:val="0053624C"/>
    <w:rsid w:val="00536692"/>
    <w:rsid w:val="00536D52"/>
    <w:rsid w:val="00541663"/>
    <w:rsid w:val="0054194B"/>
    <w:rsid w:val="005448FD"/>
    <w:rsid w:val="005454A6"/>
    <w:rsid w:val="00546E7C"/>
    <w:rsid w:val="00547082"/>
    <w:rsid w:val="005537C6"/>
    <w:rsid w:val="0055707B"/>
    <w:rsid w:val="005578A4"/>
    <w:rsid w:val="0056004E"/>
    <w:rsid w:val="00560810"/>
    <w:rsid w:val="00561937"/>
    <w:rsid w:val="00563516"/>
    <w:rsid w:val="00563C5C"/>
    <w:rsid w:val="00564319"/>
    <w:rsid w:val="005644B7"/>
    <w:rsid w:val="00564C02"/>
    <w:rsid w:val="00564E1C"/>
    <w:rsid w:val="005651D9"/>
    <w:rsid w:val="0056549B"/>
    <w:rsid w:val="0056553D"/>
    <w:rsid w:val="00566CBA"/>
    <w:rsid w:val="0056730B"/>
    <w:rsid w:val="0056744D"/>
    <w:rsid w:val="00570855"/>
    <w:rsid w:val="00570CBF"/>
    <w:rsid w:val="005732D1"/>
    <w:rsid w:val="00587A00"/>
    <w:rsid w:val="00587A91"/>
    <w:rsid w:val="00587E35"/>
    <w:rsid w:val="0059057C"/>
    <w:rsid w:val="00592BC8"/>
    <w:rsid w:val="00596E51"/>
    <w:rsid w:val="005A0A15"/>
    <w:rsid w:val="005A0B53"/>
    <w:rsid w:val="005A6879"/>
    <w:rsid w:val="005B0EA7"/>
    <w:rsid w:val="005B36D8"/>
    <w:rsid w:val="005B40E2"/>
    <w:rsid w:val="005B5074"/>
    <w:rsid w:val="005B55D0"/>
    <w:rsid w:val="005B5B89"/>
    <w:rsid w:val="005B6C77"/>
    <w:rsid w:val="005B6DF9"/>
    <w:rsid w:val="005B6E3E"/>
    <w:rsid w:val="005B6FAC"/>
    <w:rsid w:val="005B74B2"/>
    <w:rsid w:val="005B7AC9"/>
    <w:rsid w:val="005C15EA"/>
    <w:rsid w:val="005C4192"/>
    <w:rsid w:val="005C5BF5"/>
    <w:rsid w:val="005C5CED"/>
    <w:rsid w:val="005D0797"/>
    <w:rsid w:val="005D0D3C"/>
    <w:rsid w:val="005D12F7"/>
    <w:rsid w:val="005D3EA8"/>
    <w:rsid w:val="005D4318"/>
    <w:rsid w:val="005E0FA5"/>
    <w:rsid w:val="005E12C3"/>
    <w:rsid w:val="005E16C0"/>
    <w:rsid w:val="005E2274"/>
    <w:rsid w:val="005E50B4"/>
    <w:rsid w:val="005F1332"/>
    <w:rsid w:val="005F16E3"/>
    <w:rsid w:val="005F3771"/>
    <w:rsid w:val="006003E5"/>
    <w:rsid w:val="0060044A"/>
    <w:rsid w:val="00600C75"/>
    <w:rsid w:val="006010F7"/>
    <w:rsid w:val="006018BF"/>
    <w:rsid w:val="00601D24"/>
    <w:rsid w:val="00601E70"/>
    <w:rsid w:val="00603DA4"/>
    <w:rsid w:val="0060419A"/>
    <w:rsid w:val="006052A3"/>
    <w:rsid w:val="006056EA"/>
    <w:rsid w:val="00607776"/>
    <w:rsid w:val="00612353"/>
    <w:rsid w:val="00612D42"/>
    <w:rsid w:val="00613331"/>
    <w:rsid w:val="0061413C"/>
    <w:rsid w:val="006142F2"/>
    <w:rsid w:val="00614D38"/>
    <w:rsid w:val="0061540C"/>
    <w:rsid w:val="00615BF9"/>
    <w:rsid w:val="00616745"/>
    <w:rsid w:val="00616AF8"/>
    <w:rsid w:val="006204FF"/>
    <w:rsid w:val="00620AAB"/>
    <w:rsid w:val="0062101A"/>
    <w:rsid w:val="006232BD"/>
    <w:rsid w:val="00624E21"/>
    <w:rsid w:val="00626838"/>
    <w:rsid w:val="00627282"/>
    <w:rsid w:val="006308BF"/>
    <w:rsid w:val="00631AB4"/>
    <w:rsid w:val="00632FA4"/>
    <w:rsid w:val="00634501"/>
    <w:rsid w:val="006348E3"/>
    <w:rsid w:val="00634ABC"/>
    <w:rsid w:val="00641574"/>
    <w:rsid w:val="00642D06"/>
    <w:rsid w:val="0064320C"/>
    <w:rsid w:val="00643EC0"/>
    <w:rsid w:val="00644DFC"/>
    <w:rsid w:val="006463E6"/>
    <w:rsid w:val="006464ED"/>
    <w:rsid w:val="006475BA"/>
    <w:rsid w:val="00651CF1"/>
    <w:rsid w:val="006531F0"/>
    <w:rsid w:val="00653941"/>
    <w:rsid w:val="00653F24"/>
    <w:rsid w:val="0065441A"/>
    <w:rsid w:val="00655120"/>
    <w:rsid w:val="00660CEB"/>
    <w:rsid w:val="0066164A"/>
    <w:rsid w:val="0066181A"/>
    <w:rsid w:val="00661A9C"/>
    <w:rsid w:val="00663156"/>
    <w:rsid w:val="0066471A"/>
    <w:rsid w:val="00666580"/>
    <w:rsid w:val="00666F64"/>
    <w:rsid w:val="00667C77"/>
    <w:rsid w:val="00671A86"/>
    <w:rsid w:val="006743D0"/>
    <w:rsid w:val="00675C01"/>
    <w:rsid w:val="00677E73"/>
    <w:rsid w:val="0068024D"/>
    <w:rsid w:val="00680F49"/>
    <w:rsid w:val="006820FB"/>
    <w:rsid w:val="006822AC"/>
    <w:rsid w:val="00683E84"/>
    <w:rsid w:val="00683E9B"/>
    <w:rsid w:val="00686D78"/>
    <w:rsid w:val="00687278"/>
    <w:rsid w:val="0068750C"/>
    <w:rsid w:val="006909A3"/>
    <w:rsid w:val="006914D0"/>
    <w:rsid w:val="006919A8"/>
    <w:rsid w:val="00692BEA"/>
    <w:rsid w:val="006933D4"/>
    <w:rsid w:val="00694543"/>
    <w:rsid w:val="00694B8F"/>
    <w:rsid w:val="006950A9"/>
    <w:rsid w:val="006957FF"/>
    <w:rsid w:val="00697D6A"/>
    <w:rsid w:val="006A0F60"/>
    <w:rsid w:val="006A17C5"/>
    <w:rsid w:val="006A1809"/>
    <w:rsid w:val="006A196B"/>
    <w:rsid w:val="006A2309"/>
    <w:rsid w:val="006A347F"/>
    <w:rsid w:val="006A68C2"/>
    <w:rsid w:val="006B0124"/>
    <w:rsid w:val="006B144A"/>
    <w:rsid w:val="006B2887"/>
    <w:rsid w:val="006B2B86"/>
    <w:rsid w:val="006B2F5A"/>
    <w:rsid w:val="006B344B"/>
    <w:rsid w:val="006B3F59"/>
    <w:rsid w:val="006B4D9E"/>
    <w:rsid w:val="006B5D5D"/>
    <w:rsid w:val="006B62E4"/>
    <w:rsid w:val="006B7BA9"/>
    <w:rsid w:val="006B7E4D"/>
    <w:rsid w:val="006C4FCF"/>
    <w:rsid w:val="006C61DE"/>
    <w:rsid w:val="006D1547"/>
    <w:rsid w:val="006D25B6"/>
    <w:rsid w:val="006D4142"/>
    <w:rsid w:val="006D50C1"/>
    <w:rsid w:val="006D545A"/>
    <w:rsid w:val="006D576D"/>
    <w:rsid w:val="006D6023"/>
    <w:rsid w:val="006D6FA9"/>
    <w:rsid w:val="006D73E8"/>
    <w:rsid w:val="006D7B78"/>
    <w:rsid w:val="006E1F4C"/>
    <w:rsid w:val="006E2AE5"/>
    <w:rsid w:val="006E47C6"/>
    <w:rsid w:val="006E65AA"/>
    <w:rsid w:val="006E76C5"/>
    <w:rsid w:val="006E77A7"/>
    <w:rsid w:val="006F0523"/>
    <w:rsid w:val="006F0B9C"/>
    <w:rsid w:val="006F0D14"/>
    <w:rsid w:val="006F2D36"/>
    <w:rsid w:val="006F7C54"/>
    <w:rsid w:val="0070006B"/>
    <w:rsid w:val="00702296"/>
    <w:rsid w:val="007035B9"/>
    <w:rsid w:val="007100BD"/>
    <w:rsid w:val="007110C1"/>
    <w:rsid w:val="007120A9"/>
    <w:rsid w:val="0071402F"/>
    <w:rsid w:val="0071503E"/>
    <w:rsid w:val="00715B7D"/>
    <w:rsid w:val="00716AAE"/>
    <w:rsid w:val="00720D45"/>
    <w:rsid w:val="00721288"/>
    <w:rsid w:val="00721368"/>
    <w:rsid w:val="00721471"/>
    <w:rsid w:val="0072178D"/>
    <w:rsid w:val="007241D3"/>
    <w:rsid w:val="00725492"/>
    <w:rsid w:val="0072566D"/>
    <w:rsid w:val="007259B0"/>
    <w:rsid w:val="00725AB3"/>
    <w:rsid w:val="00725B0D"/>
    <w:rsid w:val="007323D3"/>
    <w:rsid w:val="00732A93"/>
    <w:rsid w:val="007339FE"/>
    <w:rsid w:val="00733F7E"/>
    <w:rsid w:val="00735A5A"/>
    <w:rsid w:val="00737833"/>
    <w:rsid w:val="00740279"/>
    <w:rsid w:val="00741616"/>
    <w:rsid w:val="00742523"/>
    <w:rsid w:val="00743D51"/>
    <w:rsid w:val="0074690C"/>
    <w:rsid w:val="00746CB0"/>
    <w:rsid w:val="007479C7"/>
    <w:rsid w:val="007527C3"/>
    <w:rsid w:val="007527EE"/>
    <w:rsid w:val="00761E6A"/>
    <w:rsid w:val="0076281C"/>
    <w:rsid w:val="00764033"/>
    <w:rsid w:val="007668BD"/>
    <w:rsid w:val="00773C46"/>
    <w:rsid w:val="007747E8"/>
    <w:rsid w:val="00774BC7"/>
    <w:rsid w:val="00782080"/>
    <w:rsid w:val="007824A5"/>
    <w:rsid w:val="00783215"/>
    <w:rsid w:val="00783F9F"/>
    <w:rsid w:val="00784C57"/>
    <w:rsid w:val="00785270"/>
    <w:rsid w:val="00790B08"/>
    <w:rsid w:val="007913E7"/>
    <w:rsid w:val="00793F9C"/>
    <w:rsid w:val="007954B9"/>
    <w:rsid w:val="00795810"/>
    <w:rsid w:val="00795882"/>
    <w:rsid w:val="00796811"/>
    <w:rsid w:val="007A3D77"/>
    <w:rsid w:val="007A6E36"/>
    <w:rsid w:val="007B19F6"/>
    <w:rsid w:val="007B241A"/>
    <w:rsid w:val="007B32BA"/>
    <w:rsid w:val="007B377E"/>
    <w:rsid w:val="007B419F"/>
    <w:rsid w:val="007B5809"/>
    <w:rsid w:val="007B5830"/>
    <w:rsid w:val="007C0A80"/>
    <w:rsid w:val="007C0F9B"/>
    <w:rsid w:val="007C12C5"/>
    <w:rsid w:val="007C2324"/>
    <w:rsid w:val="007C5C93"/>
    <w:rsid w:val="007C7D50"/>
    <w:rsid w:val="007D26FB"/>
    <w:rsid w:val="007D2A9C"/>
    <w:rsid w:val="007D2FFE"/>
    <w:rsid w:val="007D3A34"/>
    <w:rsid w:val="007D3F8C"/>
    <w:rsid w:val="007D5353"/>
    <w:rsid w:val="007E1EDE"/>
    <w:rsid w:val="007E31DC"/>
    <w:rsid w:val="007E493B"/>
    <w:rsid w:val="007E4F4A"/>
    <w:rsid w:val="007E7F5E"/>
    <w:rsid w:val="007F00C3"/>
    <w:rsid w:val="007F0234"/>
    <w:rsid w:val="007F0DFB"/>
    <w:rsid w:val="007F0F8A"/>
    <w:rsid w:val="007F1E9C"/>
    <w:rsid w:val="007F49AA"/>
    <w:rsid w:val="007F4F0C"/>
    <w:rsid w:val="007F5090"/>
    <w:rsid w:val="007F79F9"/>
    <w:rsid w:val="008022FE"/>
    <w:rsid w:val="00806CE0"/>
    <w:rsid w:val="0081024B"/>
    <w:rsid w:val="008111C1"/>
    <w:rsid w:val="008139FF"/>
    <w:rsid w:val="00813ABA"/>
    <w:rsid w:val="0081481F"/>
    <w:rsid w:val="00814D40"/>
    <w:rsid w:val="008162A7"/>
    <w:rsid w:val="00817C06"/>
    <w:rsid w:val="00820C52"/>
    <w:rsid w:val="008216D3"/>
    <w:rsid w:val="0082175F"/>
    <w:rsid w:val="0082208E"/>
    <w:rsid w:val="00822F90"/>
    <w:rsid w:val="00823C17"/>
    <w:rsid w:val="00823EFC"/>
    <w:rsid w:val="00823F2E"/>
    <w:rsid w:val="0083259D"/>
    <w:rsid w:val="00832FAC"/>
    <w:rsid w:val="0083360A"/>
    <w:rsid w:val="00837B25"/>
    <w:rsid w:val="00837BB6"/>
    <w:rsid w:val="00841FF5"/>
    <w:rsid w:val="00842774"/>
    <w:rsid w:val="00843A5C"/>
    <w:rsid w:val="00843BBE"/>
    <w:rsid w:val="008440E7"/>
    <w:rsid w:val="00844914"/>
    <w:rsid w:val="00845F23"/>
    <w:rsid w:val="0084637F"/>
    <w:rsid w:val="0085156E"/>
    <w:rsid w:val="00854063"/>
    <w:rsid w:val="008549ED"/>
    <w:rsid w:val="008557F5"/>
    <w:rsid w:val="0085748A"/>
    <w:rsid w:val="00857E45"/>
    <w:rsid w:val="00860705"/>
    <w:rsid w:val="00861B1E"/>
    <w:rsid w:val="0086386E"/>
    <w:rsid w:val="0086656C"/>
    <w:rsid w:val="008702AD"/>
    <w:rsid w:val="008717EE"/>
    <w:rsid w:val="00871E41"/>
    <w:rsid w:val="0087489C"/>
    <w:rsid w:val="00877DC3"/>
    <w:rsid w:val="008821B3"/>
    <w:rsid w:val="008822D3"/>
    <w:rsid w:val="0088260A"/>
    <w:rsid w:val="0088509B"/>
    <w:rsid w:val="00885DE7"/>
    <w:rsid w:val="00886294"/>
    <w:rsid w:val="008868EC"/>
    <w:rsid w:val="008869EA"/>
    <w:rsid w:val="00887FF4"/>
    <w:rsid w:val="008907E2"/>
    <w:rsid w:val="00890C52"/>
    <w:rsid w:val="00892C98"/>
    <w:rsid w:val="008935FD"/>
    <w:rsid w:val="00893738"/>
    <w:rsid w:val="00894117"/>
    <w:rsid w:val="00894FEB"/>
    <w:rsid w:val="008972A8"/>
    <w:rsid w:val="00897650"/>
    <w:rsid w:val="0089769B"/>
    <w:rsid w:val="0089779E"/>
    <w:rsid w:val="008A0CF2"/>
    <w:rsid w:val="008A1DE5"/>
    <w:rsid w:val="008A34C0"/>
    <w:rsid w:val="008A4F40"/>
    <w:rsid w:val="008A5DF5"/>
    <w:rsid w:val="008A603C"/>
    <w:rsid w:val="008A6C39"/>
    <w:rsid w:val="008A7AD2"/>
    <w:rsid w:val="008B060A"/>
    <w:rsid w:val="008B0B87"/>
    <w:rsid w:val="008B1A88"/>
    <w:rsid w:val="008B4FE8"/>
    <w:rsid w:val="008B59E9"/>
    <w:rsid w:val="008B619D"/>
    <w:rsid w:val="008B7F26"/>
    <w:rsid w:val="008C040C"/>
    <w:rsid w:val="008C1C88"/>
    <w:rsid w:val="008C42FE"/>
    <w:rsid w:val="008C6A25"/>
    <w:rsid w:val="008C6C5C"/>
    <w:rsid w:val="008D0079"/>
    <w:rsid w:val="008D0A79"/>
    <w:rsid w:val="008D16CB"/>
    <w:rsid w:val="008D1F70"/>
    <w:rsid w:val="008D45AA"/>
    <w:rsid w:val="008D4F5C"/>
    <w:rsid w:val="008D64B5"/>
    <w:rsid w:val="008D6790"/>
    <w:rsid w:val="008E132E"/>
    <w:rsid w:val="008E21B2"/>
    <w:rsid w:val="008E3AD0"/>
    <w:rsid w:val="008E7179"/>
    <w:rsid w:val="008F0A3F"/>
    <w:rsid w:val="008F14CB"/>
    <w:rsid w:val="008F15CF"/>
    <w:rsid w:val="008F1802"/>
    <w:rsid w:val="008F2AC8"/>
    <w:rsid w:val="008F2DAF"/>
    <w:rsid w:val="008F3B64"/>
    <w:rsid w:val="008F647C"/>
    <w:rsid w:val="008F6B74"/>
    <w:rsid w:val="008F7216"/>
    <w:rsid w:val="00900325"/>
    <w:rsid w:val="0090034C"/>
    <w:rsid w:val="00900BBF"/>
    <w:rsid w:val="00902A9F"/>
    <w:rsid w:val="00902E42"/>
    <w:rsid w:val="00903715"/>
    <w:rsid w:val="009054D1"/>
    <w:rsid w:val="00905DEB"/>
    <w:rsid w:val="00906273"/>
    <w:rsid w:val="00910B02"/>
    <w:rsid w:val="00911C3A"/>
    <w:rsid w:val="00912019"/>
    <w:rsid w:val="00912585"/>
    <w:rsid w:val="00912B59"/>
    <w:rsid w:val="00914761"/>
    <w:rsid w:val="00914A61"/>
    <w:rsid w:val="00914CC5"/>
    <w:rsid w:val="00916851"/>
    <w:rsid w:val="00917908"/>
    <w:rsid w:val="00920164"/>
    <w:rsid w:val="009238D7"/>
    <w:rsid w:val="00923CB2"/>
    <w:rsid w:val="00924366"/>
    <w:rsid w:val="00926801"/>
    <w:rsid w:val="00927351"/>
    <w:rsid w:val="0093232D"/>
    <w:rsid w:val="00934C71"/>
    <w:rsid w:val="00934DA6"/>
    <w:rsid w:val="00935906"/>
    <w:rsid w:val="0093622F"/>
    <w:rsid w:val="00936366"/>
    <w:rsid w:val="00937DA9"/>
    <w:rsid w:val="009411CB"/>
    <w:rsid w:val="009416A1"/>
    <w:rsid w:val="009427BF"/>
    <w:rsid w:val="009436C1"/>
    <w:rsid w:val="00944CB8"/>
    <w:rsid w:val="009460E0"/>
    <w:rsid w:val="00946FA2"/>
    <w:rsid w:val="0094729B"/>
    <w:rsid w:val="00947EF4"/>
    <w:rsid w:val="00950AFF"/>
    <w:rsid w:val="009571CA"/>
    <w:rsid w:val="009574F3"/>
    <w:rsid w:val="00960FF0"/>
    <w:rsid w:val="0096126B"/>
    <w:rsid w:val="00961F85"/>
    <w:rsid w:val="0096252F"/>
    <w:rsid w:val="00963A2B"/>
    <w:rsid w:val="00965249"/>
    <w:rsid w:val="009656FD"/>
    <w:rsid w:val="0097016F"/>
    <w:rsid w:val="00971E2C"/>
    <w:rsid w:val="0097459F"/>
    <w:rsid w:val="0098063D"/>
    <w:rsid w:val="00980BC3"/>
    <w:rsid w:val="00983063"/>
    <w:rsid w:val="0098320C"/>
    <w:rsid w:val="00983737"/>
    <w:rsid w:val="009844C4"/>
    <w:rsid w:val="00984AB7"/>
    <w:rsid w:val="00992851"/>
    <w:rsid w:val="00993091"/>
    <w:rsid w:val="00996084"/>
    <w:rsid w:val="00996378"/>
    <w:rsid w:val="0099651D"/>
    <w:rsid w:val="00997DCF"/>
    <w:rsid w:val="009A0885"/>
    <w:rsid w:val="009A0E15"/>
    <w:rsid w:val="009A12E1"/>
    <w:rsid w:val="009A1965"/>
    <w:rsid w:val="009A569B"/>
    <w:rsid w:val="009A69F8"/>
    <w:rsid w:val="009B1BF4"/>
    <w:rsid w:val="009B4EAC"/>
    <w:rsid w:val="009B59CF"/>
    <w:rsid w:val="009B6C80"/>
    <w:rsid w:val="009B6E88"/>
    <w:rsid w:val="009B7ED5"/>
    <w:rsid w:val="009C5FA0"/>
    <w:rsid w:val="009C6DE4"/>
    <w:rsid w:val="009D0FD8"/>
    <w:rsid w:val="009D1886"/>
    <w:rsid w:val="009D1A09"/>
    <w:rsid w:val="009D21BC"/>
    <w:rsid w:val="009D2C15"/>
    <w:rsid w:val="009D2E87"/>
    <w:rsid w:val="009D40C4"/>
    <w:rsid w:val="009D48C3"/>
    <w:rsid w:val="009D6D40"/>
    <w:rsid w:val="009E02E0"/>
    <w:rsid w:val="009E12BE"/>
    <w:rsid w:val="009E143D"/>
    <w:rsid w:val="009E18D8"/>
    <w:rsid w:val="009E48B3"/>
    <w:rsid w:val="009E5587"/>
    <w:rsid w:val="009E621E"/>
    <w:rsid w:val="009E6DE0"/>
    <w:rsid w:val="009E7575"/>
    <w:rsid w:val="009E7CE0"/>
    <w:rsid w:val="009F13BD"/>
    <w:rsid w:val="009F1A1B"/>
    <w:rsid w:val="009F1EB9"/>
    <w:rsid w:val="009F3810"/>
    <w:rsid w:val="009F57C7"/>
    <w:rsid w:val="009F6AB5"/>
    <w:rsid w:val="009F7343"/>
    <w:rsid w:val="009F7451"/>
    <w:rsid w:val="00A024C7"/>
    <w:rsid w:val="00A03B68"/>
    <w:rsid w:val="00A052A5"/>
    <w:rsid w:val="00A05DC9"/>
    <w:rsid w:val="00A06B88"/>
    <w:rsid w:val="00A0772E"/>
    <w:rsid w:val="00A07D7D"/>
    <w:rsid w:val="00A105AA"/>
    <w:rsid w:val="00A13F2D"/>
    <w:rsid w:val="00A1765E"/>
    <w:rsid w:val="00A2196D"/>
    <w:rsid w:val="00A21CCF"/>
    <w:rsid w:val="00A21DF9"/>
    <w:rsid w:val="00A22AD6"/>
    <w:rsid w:val="00A25C38"/>
    <w:rsid w:val="00A27766"/>
    <w:rsid w:val="00A305D3"/>
    <w:rsid w:val="00A30C7D"/>
    <w:rsid w:val="00A31654"/>
    <w:rsid w:val="00A32273"/>
    <w:rsid w:val="00A40AE0"/>
    <w:rsid w:val="00A40CD0"/>
    <w:rsid w:val="00A413BB"/>
    <w:rsid w:val="00A425BD"/>
    <w:rsid w:val="00A4289F"/>
    <w:rsid w:val="00A4355D"/>
    <w:rsid w:val="00A45634"/>
    <w:rsid w:val="00A47F20"/>
    <w:rsid w:val="00A47FEA"/>
    <w:rsid w:val="00A5095D"/>
    <w:rsid w:val="00A50ACD"/>
    <w:rsid w:val="00A51940"/>
    <w:rsid w:val="00A5254E"/>
    <w:rsid w:val="00A52EF5"/>
    <w:rsid w:val="00A538C6"/>
    <w:rsid w:val="00A549A1"/>
    <w:rsid w:val="00A57CB0"/>
    <w:rsid w:val="00A66A02"/>
    <w:rsid w:val="00A67AFA"/>
    <w:rsid w:val="00A709FF"/>
    <w:rsid w:val="00A70DA9"/>
    <w:rsid w:val="00A711D1"/>
    <w:rsid w:val="00A72DEE"/>
    <w:rsid w:val="00A72F6B"/>
    <w:rsid w:val="00A72FFF"/>
    <w:rsid w:val="00A746A1"/>
    <w:rsid w:val="00A804FC"/>
    <w:rsid w:val="00A8211A"/>
    <w:rsid w:val="00A83233"/>
    <w:rsid w:val="00A8418F"/>
    <w:rsid w:val="00A84D22"/>
    <w:rsid w:val="00A84FC4"/>
    <w:rsid w:val="00A86903"/>
    <w:rsid w:val="00A86EF8"/>
    <w:rsid w:val="00A87066"/>
    <w:rsid w:val="00A9308C"/>
    <w:rsid w:val="00A93B48"/>
    <w:rsid w:val="00A95364"/>
    <w:rsid w:val="00A95C25"/>
    <w:rsid w:val="00A95FD2"/>
    <w:rsid w:val="00A96A04"/>
    <w:rsid w:val="00A97B1A"/>
    <w:rsid w:val="00AA0C89"/>
    <w:rsid w:val="00AA0DE1"/>
    <w:rsid w:val="00AA1DCA"/>
    <w:rsid w:val="00AA2B6C"/>
    <w:rsid w:val="00AA393D"/>
    <w:rsid w:val="00AA3BA6"/>
    <w:rsid w:val="00AA5A04"/>
    <w:rsid w:val="00AA6D8C"/>
    <w:rsid w:val="00AA7C1A"/>
    <w:rsid w:val="00AB0F3B"/>
    <w:rsid w:val="00AB3577"/>
    <w:rsid w:val="00AB478F"/>
    <w:rsid w:val="00AB6013"/>
    <w:rsid w:val="00AB60B4"/>
    <w:rsid w:val="00AB76EA"/>
    <w:rsid w:val="00AC0649"/>
    <w:rsid w:val="00AC0CE3"/>
    <w:rsid w:val="00AC24F0"/>
    <w:rsid w:val="00AC4F82"/>
    <w:rsid w:val="00AD5969"/>
    <w:rsid w:val="00AD66D6"/>
    <w:rsid w:val="00AE1387"/>
    <w:rsid w:val="00AE2234"/>
    <w:rsid w:val="00AE2F82"/>
    <w:rsid w:val="00AE42ED"/>
    <w:rsid w:val="00AE52A1"/>
    <w:rsid w:val="00AF2513"/>
    <w:rsid w:val="00AF2DD2"/>
    <w:rsid w:val="00AF39F1"/>
    <w:rsid w:val="00AF3D41"/>
    <w:rsid w:val="00B0401F"/>
    <w:rsid w:val="00B0433B"/>
    <w:rsid w:val="00B046F0"/>
    <w:rsid w:val="00B0561E"/>
    <w:rsid w:val="00B05667"/>
    <w:rsid w:val="00B05EBD"/>
    <w:rsid w:val="00B07B9A"/>
    <w:rsid w:val="00B1403E"/>
    <w:rsid w:val="00B1442A"/>
    <w:rsid w:val="00B14E0E"/>
    <w:rsid w:val="00B154EE"/>
    <w:rsid w:val="00B20DAB"/>
    <w:rsid w:val="00B21FCC"/>
    <w:rsid w:val="00B23B1E"/>
    <w:rsid w:val="00B251B0"/>
    <w:rsid w:val="00B261A8"/>
    <w:rsid w:val="00B27F1B"/>
    <w:rsid w:val="00B307FD"/>
    <w:rsid w:val="00B30C34"/>
    <w:rsid w:val="00B315B1"/>
    <w:rsid w:val="00B315F2"/>
    <w:rsid w:val="00B33DE2"/>
    <w:rsid w:val="00B353E8"/>
    <w:rsid w:val="00B36A49"/>
    <w:rsid w:val="00B37D54"/>
    <w:rsid w:val="00B4018D"/>
    <w:rsid w:val="00B40375"/>
    <w:rsid w:val="00B40D3B"/>
    <w:rsid w:val="00B4158B"/>
    <w:rsid w:val="00B43281"/>
    <w:rsid w:val="00B432E4"/>
    <w:rsid w:val="00B44C31"/>
    <w:rsid w:val="00B44E20"/>
    <w:rsid w:val="00B459F5"/>
    <w:rsid w:val="00B46C97"/>
    <w:rsid w:val="00B46DBA"/>
    <w:rsid w:val="00B47E0B"/>
    <w:rsid w:val="00B53A8E"/>
    <w:rsid w:val="00B54D50"/>
    <w:rsid w:val="00B5552C"/>
    <w:rsid w:val="00B56830"/>
    <w:rsid w:val="00B607A7"/>
    <w:rsid w:val="00B613DD"/>
    <w:rsid w:val="00B616B0"/>
    <w:rsid w:val="00B63035"/>
    <w:rsid w:val="00B63E4C"/>
    <w:rsid w:val="00B646FA"/>
    <w:rsid w:val="00B64908"/>
    <w:rsid w:val="00B64E9B"/>
    <w:rsid w:val="00B673EC"/>
    <w:rsid w:val="00B67AE3"/>
    <w:rsid w:val="00B70CD5"/>
    <w:rsid w:val="00B71C15"/>
    <w:rsid w:val="00B723C3"/>
    <w:rsid w:val="00B72DF2"/>
    <w:rsid w:val="00B73170"/>
    <w:rsid w:val="00B8105E"/>
    <w:rsid w:val="00B8171A"/>
    <w:rsid w:val="00B81DC5"/>
    <w:rsid w:val="00B82A77"/>
    <w:rsid w:val="00B868EB"/>
    <w:rsid w:val="00B927D1"/>
    <w:rsid w:val="00B94107"/>
    <w:rsid w:val="00B96BD4"/>
    <w:rsid w:val="00BA0F94"/>
    <w:rsid w:val="00BA1ADE"/>
    <w:rsid w:val="00BA1DF5"/>
    <w:rsid w:val="00BA59C7"/>
    <w:rsid w:val="00BA5B30"/>
    <w:rsid w:val="00BA7001"/>
    <w:rsid w:val="00BA7191"/>
    <w:rsid w:val="00BA721A"/>
    <w:rsid w:val="00BA741E"/>
    <w:rsid w:val="00BA7600"/>
    <w:rsid w:val="00BB0049"/>
    <w:rsid w:val="00BB3DA8"/>
    <w:rsid w:val="00BB454E"/>
    <w:rsid w:val="00BC1058"/>
    <w:rsid w:val="00BC340A"/>
    <w:rsid w:val="00BC38B9"/>
    <w:rsid w:val="00BD00D0"/>
    <w:rsid w:val="00BD2FDE"/>
    <w:rsid w:val="00BD3192"/>
    <w:rsid w:val="00BD374C"/>
    <w:rsid w:val="00BD6A7C"/>
    <w:rsid w:val="00BD7DFE"/>
    <w:rsid w:val="00BE08A7"/>
    <w:rsid w:val="00BE17DB"/>
    <w:rsid w:val="00BE1B6D"/>
    <w:rsid w:val="00BE1F22"/>
    <w:rsid w:val="00BE287F"/>
    <w:rsid w:val="00BE2888"/>
    <w:rsid w:val="00BE4603"/>
    <w:rsid w:val="00BE780B"/>
    <w:rsid w:val="00BE7A9B"/>
    <w:rsid w:val="00BF09B3"/>
    <w:rsid w:val="00BF2501"/>
    <w:rsid w:val="00BF2956"/>
    <w:rsid w:val="00BF60AA"/>
    <w:rsid w:val="00C005F0"/>
    <w:rsid w:val="00C00EAF"/>
    <w:rsid w:val="00C01A5A"/>
    <w:rsid w:val="00C02FEF"/>
    <w:rsid w:val="00C032BC"/>
    <w:rsid w:val="00C072AC"/>
    <w:rsid w:val="00C1009F"/>
    <w:rsid w:val="00C10EBA"/>
    <w:rsid w:val="00C13520"/>
    <w:rsid w:val="00C13F54"/>
    <w:rsid w:val="00C1454E"/>
    <w:rsid w:val="00C150CB"/>
    <w:rsid w:val="00C1724A"/>
    <w:rsid w:val="00C172E5"/>
    <w:rsid w:val="00C2371A"/>
    <w:rsid w:val="00C23B7B"/>
    <w:rsid w:val="00C23EC8"/>
    <w:rsid w:val="00C23F0D"/>
    <w:rsid w:val="00C24F02"/>
    <w:rsid w:val="00C253C4"/>
    <w:rsid w:val="00C25A2D"/>
    <w:rsid w:val="00C26E02"/>
    <w:rsid w:val="00C27239"/>
    <w:rsid w:val="00C27897"/>
    <w:rsid w:val="00C30F33"/>
    <w:rsid w:val="00C32ECC"/>
    <w:rsid w:val="00C33D78"/>
    <w:rsid w:val="00C34174"/>
    <w:rsid w:val="00C35EA1"/>
    <w:rsid w:val="00C35F31"/>
    <w:rsid w:val="00C365A4"/>
    <w:rsid w:val="00C368D9"/>
    <w:rsid w:val="00C36CE8"/>
    <w:rsid w:val="00C37E19"/>
    <w:rsid w:val="00C40154"/>
    <w:rsid w:val="00C40BF2"/>
    <w:rsid w:val="00C40EE3"/>
    <w:rsid w:val="00C4190D"/>
    <w:rsid w:val="00C41CA4"/>
    <w:rsid w:val="00C43F5F"/>
    <w:rsid w:val="00C44192"/>
    <w:rsid w:val="00C44413"/>
    <w:rsid w:val="00C45AB7"/>
    <w:rsid w:val="00C45FD7"/>
    <w:rsid w:val="00C46292"/>
    <w:rsid w:val="00C47D42"/>
    <w:rsid w:val="00C50F29"/>
    <w:rsid w:val="00C51C9B"/>
    <w:rsid w:val="00C51CAB"/>
    <w:rsid w:val="00C52939"/>
    <w:rsid w:val="00C53F4A"/>
    <w:rsid w:val="00C54A62"/>
    <w:rsid w:val="00C64615"/>
    <w:rsid w:val="00C65157"/>
    <w:rsid w:val="00C655E5"/>
    <w:rsid w:val="00C668AF"/>
    <w:rsid w:val="00C66CA7"/>
    <w:rsid w:val="00C67D61"/>
    <w:rsid w:val="00C71685"/>
    <w:rsid w:val="00C73C76"/>
    <w:rsid w:val="00C7726F"/>
    <w:rsid w:val="00C81814"/>
    <w:rsid w:val="00C834E6"/>
    <w:rsid w:val="00C84612"/>
    <w:rsid w:val="00C86DF2"/>
    <w:rsid w:val="00C90F7C"/>
    <w:rsid w:val="00C933AE"/>
    <w:rsid w:val="00C949D5"/>
    <w:rsid w:val="00C952EA"/>
    <w:rsid w:val="00C961A1"/>
    <w:rsid w:val="00CA145A"/>
    <w:rsid w:val="00CA173F"/>
    <w:rsid w:val="00CA1996"/>
    <w:rsid w:val="00CA247B"/>
    <w:rsid w:val="00CA5A72"/>
    <w:rsid w:val="00CA663A"/>
    <w:rsid w:val="00CA6AA9"/>
    <w:rsid w:val="00CB0EF9"/>
    <w:rsid w:val="00CB41CE"/>
    <w:rsid w:val="00CB6B7A"/>
    <w:rsid w:val="00CB769F"/>
    <w:rsid w:val="00CC39E5"/>
    <w:rsid w:val="00CC3F37"/>
    <w:rsid w:val="00CC412A"/>
    <w:rsid w:val="00CC7940"/>
    <w:rsid w:val="00CD2C67"/>
    <w:rsid w:val="00CD4B36"/>
    <w:rsid w:val="00CD5E35"/>
    <w:rsid w:val="00CD78C2"/>
    <w:rsid w:val="00CE00DA"/>
    <w:rsid w:val="00CE0B2F"/>
    <w:rsid w:val="00CE61E4"/>
    <w:rsid w:val="00CE62D8"/>
    <w:rsid w:val="00CE6D07"/>
    <w:rsid w:val="00CE7657"/>
    <w:rsid w:val="00CF0D62"/>
    <w:rsid w:val="00CF1A9F"/>
    <w:rsid w:val="00CF3DB6"/>
    <w:rsid w:val="00CF3EB2"/>
    <w:rsid w:val="00CF54E6"/>
    <w:rsid w:val="00CF5E4F"/>
    <w:rsid w:val="00CF633D"/>
    <w:rsid w:val="00CF64C8"/>
    <w:rsid w:val="00CF6798"/>
    <w:rsid w:val="00CF6842"/>
    <w:rsid w:val="00CF706B"/>
    <w:rsid w:val="00CF7203"/>
    <w:rsid w:val="00CF7AA9"/>
    <w:rsid w:val="00D00661"/>
    <w:rsid w:val="00D00DF8"/>
    <w:rsid w:val="00D017F7"/>
    <w:rsid w:val="00D018B7"/>
    <w:rsid w:val="00D019A9"/>
    <w:rsid w:val="00D01DDE"/>
    <w:rsid w:val="00D02F9D"/>
    <w:rsid w:val="00D05326"/>
    <w:rsid w:val="00D071A9"/>
    <w:rsid w:val="00D10030"/>
    <w:rsid w:val="00D12E52"/>
    <w:rsid w:val="00D1436F"/>
    <w:rsid w:val="00D14E99"/>
    <w:rsid w:val="00D16389"/>
    <w:rsid w:val="00D168D1"/>
    <w:rsid w:val="00D17BE8"/>
    <w:rsid w:val="00D17CF1"/>
    <w:rsid w:val="00D17E97"/>
    <w:rsid w:val="00D17F91"/>
    <w:rsid w:val="00D21A7F"/>
    <w:rsid w:val="00D2592E"/>
    <w:rsid w:val="00D2632D"/>
    <w:rsid w:val="00D26408"/>
    <w:rsid w:val="00D268F5"/>
    <w:rsid w:val="00D2796F"/>
    <w:rsid w:val="00D27FE7"/>
    <w:rsid w:val="00D31185"/>
    <w:rsid w:val="00D35099"/>
    <w:rsid w:val="00D350D1"/>
    <w:rsid w:val="00D364AF"/>
    <w:rsid w:val="00D40618"/>
    <w:rsid w:val="00D41ACD"/>
    <w:rsid w:val="00D41FF3"/>
    <w:rsid w:val="00D441E7"/>
    <w:rsid w:val="00D446C2"/>
    <w:rsid w:val="00D50283"/>
    <w:rsid w:val="00D50D32"/>
    <w:rsid w:val="00D521E0"/>
    <w:rsid w:val="00D52CF6"/>
    <w:rsid w:val="00D5373C"/>
    <w:rsid w:val="00D53A48"/>
    <w:rsid w:val="00D5420D"/>
    <w:rsid w:val="00D551A3"/>
    <w:rsid w:val="00D55FA5"/>
    <w:rsid w:val="00D56C2D"/>
    <w:rsid w:val="00D57524"/>
    <w:rsid w:val="00D575F1"/>
    <w:rsid w:val="00D579B2"/>
    <w:rsid w:val="00D60122"/>
    <w:rsid w:val="00D6208C"/>
    <w:rsid w:val="00D625B3"/>
    <w:rsid w:val="00D6272B"/>
    <w:rsid w:val="00D65474"/>
    <w:rsid w:val="00D677CA"/>
    <w:rsid w:val="00D67F39"/>
    <w:rsid w:val="00D700F1"/>
    <w:rsid w:val="00D71A28"/>
    <w:rsid w:val="00D729B2"/>
    <w:rsid w:val="00D7340E"/>
    <w:rsid w:val="00D7385D"/>
    <w:rsid w:val="00D739CB"/>
    <w:rsid w:val="00D758E5"/>
    <w:rsid w:val="00D75E46"/>
    <w:rsid w:val="00D76FDD"/>
    <w:rsid w:val="00D77540"/>
    <w:rsid w:val="00D77E03"/>
    <w:rsid w:val="00D819A2"/>
    <w:rsid w:val="00D82039"/>
    <w:rsid w:val="00D82791"/>
    <w:rsid w:val="00D82BEF"/>
    <w:rsid w:val="00D84FFD"/>
    <w:rsid w:val="00D85218"/>
    <w:rsid w:val="00D85670"/>
    <w:rsid w:val="00D92934"/>
    <w:rsid w:val="00D936D4"/>
    <w:rsid w:val="00D93F87"/>
    <w:rsid w:val="00D94165"/>
    <w:rsid w:val="00D9623F"/>
    <w:rsid w:val="00DA1B1E"/>
    <w:rsid w:val="00DA2287"/>
    <w:rsid w:val="00DA2AE0"/>
    <w:rsid w:val="00DA529F"/>
    <w:rsid w:val="00DA6C91"/>
    <w:rsid w:val="00DB02B5"/>
    <w:rsid w:val="00DB06CE"/>
    <w:rsid w:val="00DB07AC"/>
    <w:rsid w:val="00DB31B7"/>
    <w:rsid w:val="00DC1CBB"/>
    <w:rsid w:val="00DC1F96"/>
    <w:rsid w:val="00DC3984"/>
    <w:rsid w:val="00DC456F"/>
    <w:rsid w:val="00DC5CAC"/>
    <w:rsid w:val="00DC7339"/>
    <w:rsid w:val="00DC7CAA"/>
    <w:rsid w:val="00DC7F12"/>
    <w:rsid w:val="00DD2BCF"/>
    <w:rsid w:val="00DD5228"/>
    <w:rsid w:val="00DD5AB9"/>
    <w:rsid w:val="00DE07EB"/>
    <w:rsid w:val="00DE17B9"/>
    <w:rsid w:val="00DE23E6"/>
    <w:rsid w:val="00DE2BA0"/>
    <w:rsid w:val="00DE6B7E"/>
    <w:rsid w:val="00DE77E9"/>
    <w:rsid w:val="00DF2CD1"/>
    <w:rsid w:val="00DF5C4F"/>
    <w:rsid w:val="00DF5C5C"/>
    <w:rsid w:val="00E0002F"/>
    <w:rsid w:val="00E0044B"/>
    <w:rsid w:val="00E020E3"/>
    <w:rsid w:val="00E02576"/>
    <w:rsid w:val="00E02E2F"/>
    <w:rsid w:val="00E02EE7"/>
    <w:rsid w:val="00E04F37"/>
    <w:rsid w:val="00E05654"/>
    <w:rsid w:val="00E057A9"/>
    <w:rsid w:val="00E05800"/>
    <w:rsid w:val="00E05D66"/>
    <w:rsid w:val="00E0684F"/>
    <w:rsid w:val="00E10296"/>
    <w:rsid w:val="00E13E60"/>
    <w:rsid w:val="00E1407C"/>
    <w:rsid w:val="00E1549A"/>
    <w:rsid w:val="00E1716B"/>
    <w:rsid w:val="00E20C5F"/>
    <w:rsid w:val="00E2149B"/>
    <w:rsid w:val="00E21C25"/>
    <w:rsid w:val="00E254AB"/>
    <w:rsid w:val="00E25928"/>
    <w:rsid w:val="00E25FAF"/>
    <w:rsid w:val="00E26380"/>
    <w:rsid w:val="00E267E6"/>
    <w:rsid w:val="00E3042C"/>
    <w:rsid w:val="00E32DB4"/>
    <w:rsid w:val="00E34551"/>
    <w:rsid w:val="00E35347"/>
    <w:rsid w:val="00E35757"/>
    <w:rsid w:val="00E366F1"/>
    <w:rsid w:val="00E41E70"/>
    <w:rsid w:val="00E4382B"/>
    <w:rsid w:val="00E444F0"/>
    <w:rsid w:val="00E44E01"/>
    <w:rsid w:val="00E46092"/>
    <w:rsid w:val="00E46591"/>
    <w:rsid w:val="00E50401"/>
    <w:rsid w:val="00E50E0B"/>
    <w:rsid w:val="00E51DEC"/>
    <w:rsid w:val="00E53465"/>
    <w:rsid w:val="00E55008"/>
    <w:rsid w:val="00E57430"/>
    <w:rsid w:val="00E61068"/>
    <w:rsid w:val="00E611BA"/>
    <w:rsid w:val="00E6170A"/>
    <w:rsid w:val="00E62580"/>
    <w:rsid w:val="00E628C4"/>
    <w:rsid w:val="00E6313B"/>
    <w:rsid w:val="00E634C8"/>
    <w:rsid w:val="00E6351C"/>
    <w:rsid w:val="00E6413D"/>
    <w:rsid w:val="00E66B35"/>
    <w:rsid w:val="00E66F91"/>
    <w:rsid w:val="00E7038F"/>
    <w:rsid w:val="00E7358E"/>
    <w:rsid w:val="00E80201"/>
    <w:rsid w:val="00E8109B"/>
    <w:rsid w:val="00E81ED3"/>
    <w:rsid w:val="00E82842"/>
    <w:rsid w:val="00E8293E"/>
    <w:rsid w:val="00E83D01"/>
    <w:rsid w:val="00E84DE8"/>
    <w:rsid w:val="00E8567B"/>
    <w:rsid w:val="00E86A09"/>
    <w:rsid w:val="00E901B7"/>
    <w:rsid w:val="00E925C5"/>
    <w:rsid w:val="00E927F6"/>
    <w:rsid w:val="00EA303E"/>
    <w:rsid w:val="00EA3A59"/>
    <w:rsid w:val="00EA3F47"/>
    <w:rsid w:val="00EA5769"/>
    <w:rsid w:val="00EA6452"/>
    <w:rsid w:val="00EB080C"/>
    <w:rsid w:val="00EB17CE"/>
    <w:rsid w:val="00EB17EA"/>
    <w:rsid w:val="00EB4462"/>
    <w:rsid w:val="00EB60A4"/>
    <w:rsid w:val="00EC019C"/>
    <w:rsid w:val="00EC0AC3"/>
    <w:rsid w:val="00EC15FD"/>
    <w:rsid w:val="00EC2679"/>
    <w:rsid w:val="00EC2C6E"/>
    <w:rsid w:val="00EC34F2"/>
    <w:rsid w:val="00EC778F"/>
    <w:rsid w:val="00EC7C84"/>
    <w:rsid w:val="00ED0231"/>
    <w:rsid w:val="00ED0EE2"/>
    <w:rsid w:val="00ED109A"/>
    <w:rsid w:val="00ED171C"/>
    <w:rsid w:val="00ED1C11"/>
    <w:rsid w:val="00ED3201"/>
    <w:rsid w:val="00ED3524"/>
    <w:rsid w:val="00ED54EB"/>
    <w:rsid w:val="00ED75A6"/>
    <w:rsid w:val="00ED790B"/>
    <w:rsid w:val="00EE024E"/>
    <w:rsid w:val="00EE1B2F"/>
    <w:rsid w:val="00EE1E07"/>
    <w:rsid w:val="00EE207B"/>
    <w:rsid w:val="00EE4D1D"/>
    <w:rsid w:val="00EE5881"/>
    <w:rsid w:val="00EE6104"/>
    <w:rsid w:val="00EF35B8"/>
    <w:rsid w:val="00F0028F"/>
    <w:rsid w:val="00F00C80"/>
    <w:rsid w:val="00F01389"/>
    <w:rsid w:val="00F040D1"/>
    <w:rsid w:val="00F048F2"/>
    <w:rsid w:val="00F04EC9"/>
    <w:rsid w:val="00F06073"/>
    <w:rsid w:val="00F066E9"/>
    <w:rsid w:val="00F14296"/>
    <w:rsid w:val="00F143B7"/>
    <w:rsid w:val="00F14DB6"/>
    <w:rsid w:val="00F15E16"/>
    <w:rsid w:val="00F16022"/>
    <w:rsid w:val="00F229F0"/>
    <w:rsid w:val="00F23B2B"/>
    <w:rsid w:val="00F24D96"/>
    <w:rsid w:val="00F2501A"/>
    <w:rsid w:val="00F25DE4"/>
    <w:rsid w:val="00F268B9"/>
    <w:rsid w:val="00F27907"/>
    <w:rsid w:val="00F27C5E"/>
    <w:rsid w:val="00F30321"/>
    <w:rsid w:val="00F30F76"/>
    <w:rsid w:val="00F31C43"/>
    <w:rsid w:val="00F31C7B"/>
    <w:rsid w:val="00F42589"/>
    <w:rsid w:val="00F42C41"/>
    <w:rsid w:val="00F42E23"/>
    <w:rsid w:val="00F4501C"/>
    <w:rsid w:val="00F45801"/>
    <w:rsid w:val="00F52367"/>
    <w:rsid w:val="00F54627"/>
    <w:rsid w:val="00F54B77"/>
    <w:rsid w:val="00F57A1B"/>
    <w:rsid w:val="00F63DEE"/>
    <w:rsid w:val="00F645DA"/>
    <w:rsid w:val="00F67871"/>
    <w:rsid w:val="00F67CF8"/>
    <w:rsid w:val="00F67D24"/>
    <w:rsid w:val="00F706D1"/>
    <w:rsid w:val="00F710D0"/>
    <w:rsid w:val="00F726BF"/>
    <w:rsid w:val="00F7320E"/>
    <w:rsid w:val="00F73436"/>
    <w:rsid w:val="00F734FC"/>
    <w:rsid w:val="00F738EF"/>
    <w:rsid w:val="00F74320"/>
    <w:rsid w:val="00F80235"/>
    <w:rsid w:val="00F81176"/>
    <w:rsid w:val="00F81594"/>
    <w:rsid w:val="00F86403"/>
    <w:rsid w:val="00F92456"/>
    <w:rsid w:val="00F93EA2"/>
    <w:rsid w:val="00FA113F"/>
    <w:rsid w:val="00FA1D98"/>
    <w:rsid w:val="00FA2F0E"/>
    <w:rsid w:val="00FA34E6"/>
    <w:rsid w:val="00FA5536"/>
    <w:rsid w:val="00FA64F7"/>
    <w:rsid w:val="00FA7383"/>
    <w:rsid w:val="00FB1BAD"/>
    <w:rsid w:val="00FB2E60"/>
    <w:rsid w:val="00FB34C1"/>
    <w:rsid w:val="00FC1502"/>
    <w:rsid w:val="00FC2EBD"/>
    <w:rsid w:val="00FC619F"/>
    <w:rsid w:val="00FC6FC9"/>
    <w:rsid w:val="00FC7702"/>
    <w:rsid w:val="00FD205F"/>
    <w:rsid w:val="00FD2C3C"/>
    <w:rsid w:val="00FD2E6D"/>
    <w:rsid w:val="00FD4A71"/>
    <w:rsid w:val="00FD5A09"/>
    <w:rsid w:val="00FE0BD9"/>
    <w:rsid w:val="00FE136F"/>
    <w:rsid w:val="00FE2254"/>
    <w:rsid w:val="00FE313C"/>
    <w:rsid w:val="00FE4489"/>
    <w:rsid w:val="00FE7196"/>
    <w:rsid w:val="00FE73E6"/>
    <w:rsid w:val="00FE7484"/>
    <w:rsid w:val="00FF123A"/>
    <w:rsid w:val="00FF1715"/>
    <w:rsid w:val="00FF2B85"/>
    <w:rsid w:val="00FF42D3"/>
    <w:rsid w:val="00FF56F9"/>
    <w:rsid w:val="00FF7000"/>
    <w:rsid w:val="00FF74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D6FA9"/>
    <w:pPr>
      <w:widowControl w:val="0"/>
      <w:suppressAutoHyphens/>
    </w:pPr>
    <w:rPr>
      <w:rFonts w:eastAsia="Lucida Sans Unicode"/>
      <w:sz w:val="24"/>
      <w:szCs w:val="24"/>
    </w:rPr>
  </w:style>
  <w:style w:type="paragraph" w:styleId="Titolo4">
    <w:name w:val="heading 4"/>
    <w:basedOn w:val="Normale"/>
    <w:next w:val="Normale"/>
    <w:link w:val="Titolo4Carattere"/>
    <w:qFormat/>
    <w:rsid w:val="006C61DE"/>
    <w:pPr>
      <w:keepNext/>
      <w:widowControl/>
      <w:suppressAutoHyphens w:val="0"/>
      <w:outlineLvl w:val="3"/>
    </w:pPr>
    <w:rPr>
      <w:rFonts w:ascii="Arial" w:eastAsia="Arial Unicode MS" w:hAnsi="Arial"/>
      <w:b/>
      <w:sz w:val="16"/>
      <w:szCs w:val="20"/>
    </w:rPr>
  </w:style>
  <w:style w:type="paragraph" w:styleId="Titolo5">
    <w:name w:val="heading 5"/>
    <w:basedOn w:val="Normale"/>
    <w:next w:val="Normale"/>
    <w:link w:val="Titolo5Carattere"/>
    <w:qFormat/>
    <w:rsid w:val="006C61DE"/>
    <w:pPr>
      <w:keepNext/>
      <w:widowControl/>
      <w:suppressAutoHyphens w:val="0"/>
      <w:spacing w:after="120"/>
      <w:jc w:val="center"/>
      <w:outlineLvl w:val="4"/>
    </w:pPr>
    <w:rPr>
      <w:rFonts w:ascii="Arial" w:eastAsia="Times New Roman" w:hAnsi="Arial"/>
      <w:b/>
      <w:sz w:val="20"/>
    </w:rPr>
  </w:style>
  <w:style w:type="paragraph" w:styleId="Titolo6">
    <w:name w:val="heading 6"/>
    <w:basedOn w:val="Normale"/>
    <w:next w:val="Normale"/>
    <w:link w:val="Titolo6Carattere"/>
    <w:qFormat/>
    <w:rsid w:val="006C61DE"/>
    <w:pPr>
      <w:keepNext/>
      <w:widowControl/>
      <w:tabs>
        <w:tab w:val="left" w:pos="1134"/>
        <w:tab w:val="left" w:pos="3119"/>
        <w:tab w:val="left" w:pos="4395"/>
        <w:tab w:val="left" w:pos="5812"/>
        <w:tab w:val="left" w:pos="7797"/>
      </w:tabs>
      <w:suppressAutoHyphens w:val="0"/>
      <w:outlineLvl w:val="5"/>
    </w:pPr>
    <w:rPr>
      <w:rFonts w:eastAsia="Arial Unicode MS"/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  <w:rsid w:val="006D6FA9"/>
  </w:style>
  <w:style w:type="character" w:customStyle="1" w:styleId="WW8Num1z0">
    <w:name w:val="WW8Num1z0"/>
    <w:rsid w:val="006D6FA9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6D6FA9"/>
  </w:style>
  <w:style w:type="character" w:customStyle="1" w:styleId="WW-Absatz-Standardschriftart1">
    <w:name w:val="WW-Absatz-Standardschriftart1"/>
    <w:rsid w:val="006D6FA9"/>
  </w:style>
  <w:style w:type="character" w:customStyle="1" w:styleId="WW-Absatz-Standardschriftart11">
    <w:name w:val="WW-Absatz-Standardschriftart11"/>
    <w:rsid w:val="006D6FA9"/>
  </w:style>
  <w:style w:type="character" w:customStyle="1" w:styleId="WW-Absatz-Standardschriftart111">
    <w:name w:val="WW-Absatz-Standardschriftart111"/>
    <w:rsid w:val="006D6FA9"/>
  </w:style>
  <w:style w:type="character" w:customStyle="1" w:styleId="WW-Absatz-Standardschriftart1111">
    <w:name w:val="WW-Absatz-Standardschriftart1111"/>
    <w:rsid w:val="006D6FA9"/>
  </w:style>
  <w:style w:type="character" w:customStyle="1" w:styleId="WW-Absatz-Standardschriftart11111">
    <w:name w:val="WW-Absatz-Standardschriftart11111"/>
    <w:rsid w:val="006D6FA9"/>
  </w:style>
  <w:style w:type="character" w:customStyle="1" w:styleId="WW-Absatz-Standardschriftart111111">
    <w:name w:val="WW-Absatz-Standardschriftart111111"/>
    <w:rsid w:val="006D6FA9"/>
  </w:style>
  <w:style w:type="character" w:customStyle="1" w:styleId="Caratteredellanota">
    <w:name w:val="Carattere della nota"/>
    <w:rsid w:val="006D6FA9"/>
  </w:style>
  <w:style w:type="character" w:styleId="Rimandonotaapidipagina">
    <w:name w:val="footnote reference"/>
    <w:semiHidden/>
    <w:rsid w:val="006D6FA9"/>
    <w:rPr>
      <w:vertAlign w:val="superscript"/>
    </w:rPr>
  </w:style>
  <w:style w:type="character" w:customStyle="1" w:styleId="Punti">
    <w:name w:val="Punti"/>
    <w:rsid w:val="006D6FA9"/>
    <w:rPr>
      <w:rFonts w:ascii="StarSymbol" w:eastAsia="StarSymbol" w:hAnsi="StarSymbol" w:cs="StarSymbol"/>
      <w:sz w:val="18"/>
      <w:szCs w:val="18"/>
    </w:rPr>
  </w:style>
  <w:style w:type="paragraph" w:customStyle="1" w:styleId="Intestazione1">
    <w:name w:val="Intestazione1"/>
    <w:basedOn w:val="Normale"/>
    <w:next w:val="Corpodeltesto"/>
    <w:rsid w:val="006D6FA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ltesto">
    <w:name w:val="Body Text"/>
    <w:basedOn w:val="Normale"/>
    <w:link w:val="CorpodeltestoCarattere"/>
    <w:semiHidden/>
    <w:rsid w:val="006D6FA9"/>
    <w:pPr>
      <w:spacing w:after="120"/>
    </w:pPr>
  </w:style>
  <w:style w:type="paragraph" w:styleId="Elenco">
    <w:name w:val="List"/>
    <w:basedOn w:val="Corpodeltesto"/>
    <w:semiHidden/>
    <w:rsid w:val="006D6FA9"/>
    <w:rPr>
      <w:rFonts w:cs="Tahoma"/>
    </w:rPr>
  </w:style>
  <w:style w:type="paragraph" w:customStyle="1" w:styleId="Dicitura">
    <w:name w:val="Dicitura"/>
    <w:basedOn w:val="Normale"/>
    <w:rsid w:val="006D6FA9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rsid w:val="006D6FA9"/>
    <w:pPr>
      <w:suppressLineNumbers/>
    </w:pPr>
    <w:rPr>
      <w:rFonts w:cs="Tahoma"/>
    </w:rPr>
  </w:style>
  <w:style w:type="paragraph" w:styleId="Pidipagina">
    <w:name w:val="footer"/>
    <w:basedOn w:val="Normale"/>
    <w:semiHidden/>
    <w:rsid w:val="006D6FA9"/>
    <w:pPr>
      <w:suppressLineNumbers/>
      <w:tabs>
        <w:tab w:val="center" w:pos="4818"/>
        <w:tab w:val="right" w:pos="9637"/>
      </w:tabs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A67AF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A67AFA"/>
    <w:rPr>
      <w:rFonts w:eastAsia="Lucida Sans Unicode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601D24"/>
    <w:pPr>
      <w:ind w:left="708"/>
    </w:pPr>
  </w:style>
  <w:style w:type="paragraph" w:styleId="Corpodeltesto3">
    <w:name w:val="Body Text 3"/>
    <w:basedOn w:val="Normale"/>
    <w:link w:val="Corpodeltesto3Carattere"/>
    <w:uiPriority w:val="99"/>
    <w:unhideWhenUsed/>
    <w:rsid w:val="006C61D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6C61DE"/>
    <w:rPr>
      <w:rFonts w:eastAsia="Lucida Sans Unicode"/>
      <w:sz w:val="16"/>
      <w:szCs w:val="16"/>
    </w:rPr>
  </w:style>
  <w:style w:type="character" w:customStyle="1" w:styleId="Titolo4Carattere">
    <w:name w:val="Titolo 4 Carattere"/>
    <w:basedOn w:val="Carpredefinitoparagrafo"/>
    <w:link w:val="Titolo4"/>
    <w:rsid w:val="006C61DE"/>
    <w:rPr>
      <w:rFonts w:ascii="Arial" w:eastAsia="Arial Unicode MS" w:hAnsi="Arial"/>
      <w:b/>
      <w:sz w:val="16"/>
    </w:rPr>
  </w:style>
  <w:style w:type="character" w:customStyle="1" w:styleId="Titolo5Carattere">
    <w:name w:val="Titolo 5 Carattere"/>
    <w:basedOn w:val="Carpredefinitoparagrafo"/>
    <w:link w:val="Titolo5"/>
    <w:rsid w:val="006C61DE"/>
    <w:rPr>
      <w:rFonts w:ascii="Arial" w:hAnsi="Arial"/>
      <w:b/>
      <w:szCs w:val="24"/>
    </w:rPr>
  </w:style>
  <w:style w:type="character" w:customStyle="1" w:styleId="Titolo6Carattere">
    <w:name w:val="Titolo 6 Carattere"/>
    <w:basedOn w:val="Carpredefinitoparagrafo"/>
    <w:link w:val="Titolo6"/>
    <w:rsid w:val="006C61DE"/>
    <w:rPr>
      <w:rFonts w:eastAsia="Arial Unicode MS"/>
      <w:b/>
    </w:rPr>
  </w:style>
  <w:style w:type="paragraph" w:styleId="Mappadocumento">
    <w:name w:val="Document Map"/>
    <w:basedOn w:val="Normale"/>
    <w:link w:val="MappadocumentoCarattere"/>
    <w:uiPriority w:val="99"/>
    <w:semiHidden/>
    <w:unhideWhenUsed/>
    <w:rsid w:val="004735D2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rsid w:val="004735D2"/>
    <w:rPr>
      <w:rFonts w:ascii="Tahoma" w:eastAsia="Lucida Sans Unicode" w:hAnsi="Tahoma" w:cs="Tahoma"/>
      <w:sz w:val="16"/>
      <w:szCs w:val="16"/>
    </w:rPr>
  </w:style>
  <w:style w:type="character" w:customStyle="1" w:styleId="CorpodeltestoCarattere">
    <w:name w:val="Corpo del testo Carattere"/>
    <w:basedOn w:val="Carpredefinitoparagrafo"/>
    <w:link w:val="Corpodeltesto"/>
    <w:semiHidden/>
    <w:rsid w:val="00450349"/>
    <w:rPr>
      <w:rFonts w:eastAsia="Lucida Sans Unicode"/>
      <w:sz w:val="24"/>
      <w:szCs w:val="24"/>
    </w:rPr>
  </w:style>
  <w:style w:type="table" w:styleId="Grigliatabella">
    <w:name w:val="Table Grid"/>
    <w:basedOn w:val="Tabellanormale"/>
    <w:uiPriority w:val="59"/>
    <w:rsid w:val="00B44E2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56C8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56C8B"/>
    <w:rPr>
      <w:rFonts w:ascii="Tahoma" w:eastAsia="Lucida Sans Unicode" w:hAnsi="Tahoma" w:cs="Tahoma"/>
      <w:sz w:val="16"/>
      <w:szCs w:val="16"/>
    </w:rPr>
  </w:style>
  <w:style w:type="paragraph" w:styleId="Titolo">
    <w:name w:val="Title"/>
    <w:basedOn w:val="Normale"/>
    <w:link w:val="TitoloCarattere"/>
    <w:qFormat/>
    <w:rsid w:val="00E611BA"/>
    <w:pPr>
      <w:widowControl/>
      <w:suppressAutoHyphens w:val="0"/>
      <w:jc w:val="center"/>
    </w:pPr>
    <w:rPr>
      <w:rFonts w:eastAsia="Times New Roman"/>
      <w:b/>
      <w:bCs/>
      <w:i/>
      <w:iCs/>
      <w:sz w:val="32"/>
      <w:lang w:bidi="he-IL"/>
    </w:rPr>
  </w:style>
  <w:style w:type="character" w:customStyle="1" w:styleId="TitoloCarattere">
    <w:name w:val="Titolo Carattere"/>
    <w:basedOn w:val="Carpredefinitoparagrafo"/>
    <w:link w:val="Titolo"/>
    <w:rsid w:val="00E611BA"/>
    <w:rPr>
      <w:b/>
      <w:bCs/>
      <w:i/>
      <w:iCs/>
      <w:sz w:val="32"/>
      <w:szCs w:val="24"/>
      <w:lang w:bidi="he-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LEANZA\Desktop\consiglio%2026.03.2014\delibera%20n.7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DD7C5-917C-4E86-912B-292D29982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delibera n.7</Template>
  <TotalTime>7</TotalTime>
  <Pages>2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 O M U N E   D I   C A T E N A N U O V A</vt:lpstr>
    </vt:vector>
  </TitlesOfParts>
  <Company/>
  <LinksUpToDate>false</LinksUpToDate>
  <CharactersWithSpaces>3451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 O M U N E   D I   C A T E N A N U O V A</dc:title>
  <dc:creator>COMUNE DI CATENANUOVA</dc:creator>
  <cp:lastModifiedBy>Utente</cp:lastModifiedBy>
  <cp:revision>2</cp:revision>
  <cp:lastPrinted>2019-01-22T10:14:00Z</cp:lastPrinted>
  <dcterms:created xsi:type="dcterms:W3CDTF">2019-07-01T08:37:00Z</dcterms:created>
  <dcterms:modified xsi:type="dcterms:W3CDTF">2019-07-01T08:37:00Z</dcterms:modified>
</cp:coreProperties>
</file>