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47BAC" w14:textId="77777777" w:rsidR="00ED78E7" w:rsidRDefault="00DC397E">
      <w:pPr>
        <w:tabs>
          <w:tab w:val="num" w:pos="720"/>
        </w:tabs>
        <w:rPr>
          <w:b/>
          <w:bCs/>
          <w:sz w:val="40"/>
        </w:rPr>
      </w:pPr>
      <w:r>
        <w:rPr>
          <w:noProof/>
          <w:sz w:val="20"/>
        </w:rPr>
        <w:drawing>
          <wp:anchor distT="0" distB="0" distL="114300" distR="114300" simplePos="0" relativeHeight="251657728" behindDoc="1" locked="0" layoutInCell="1" allowOverlap="1" wp14:anchorId="3A5DE8D4" wp14:editId="3FB9E8F4">
            <wp:simplePos x="0" y="0"/>
            <wp:positionH relativeFrom="column">
              <wp:posOffset>152400</wp:posOffset>
            </wp:positionH>
            <wp:positionV relativeFrom="paragraph">
              <wp:posOffset>-228600</wp:posOffset>
            </wp:positionV>
            <wp:extent cx="856615" cy="1149985"/>
            <wp:effectExtent l="19050" t="0" r="635" b="0"/>
            <wp:wrapSquare wrapText="bothSides"/>
            <wp:docPr id="3" name="Immagine 3" descr="LogoBN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BN3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114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8E7">
        <w:t xml:space="preserve">   </w:t>
      </w:r>
      <w:r w:rsidR="00ED78E7">
        <w:rPr>
          <w:b/>
          <w:bCs/>
          <w:sz w:val="48"/>
        </w:rPr>
        <w:t>COMUNE   DI   CATENANUOVA</w:t>
      </w:r>
    </w:p>
    <w:p w14:paraId="64D93E2A" w14:textId="77777777" w:rsidR="00D20258" w:rsidRDefault="00ED78E7" w:rsidP="0056153B">
      <w:pPr>
        <w:tabs>
          <w:tab w:val="num" w:pos="720"/>
        </w:tabs>
        <w:ind w:left="360"/>
        <w:jc w:val="both"/>
        <w:rPr>
          <w:bCs/>
        </w:rPr>
      </w:pPr>
      <w:r w:rsidRPr="0013432C">
        <w:rPr>
          <w:bCs/>
        </w:rPr>
        <w:t xml:space="preserve">                           (</w:t>
      </w:r>
      <w:r w:rsidR="0013432C" w:rsidRPr="0013432C">
        <w:rPr>
          <w:i/>
          <w:iCs/>
        </w:rPr>
        <w:t>Libero Consorzio Comunale</w:t>
      </w:r>
      <w:r w:rsidRPr="0013432C">
        <w:rPr>
          <w:i/>
          <w:iCs/>
        </w:rPr>
        <w:t xml:space="preserve"> di Enna</w:t>
      </w:r>
      <w:r w:rsidRPr="0013432C">
        <w:rPr>
          <w:bCs/>
        </w:rPr>
        <w:t>)</w:t>
      </w:r>
    </w:p>
    <w:p w14:paraId="7D32B270" w14:textId="77777777" w:rsidR="0056153B" w:rsidRDefault="0056153B" w:rsidP="0056153B">
      <w:pPr>
        <w:tabs>
          <w:tab w:val="num" w:pos="720"/>
        </w:tabs>
        <w:ind w:left="360"/>
        <w:jc w:val="both"/>
        <w:rPr>
          <w:bCs/>
        </w:rPr>
      </w:pPr>
    </w:p>
    <w:p w14:paraId="0ABB7F46" w14:textId="003DC010" w:rsidR="00D20258" w:rsidRDefault="0056153B" w:rsidP="00C67716">
      <w:pPr>
        <w:tabs>
          <w:tab w:val="num" w:pos="720"/>
        </w:tabs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14:paraId="392E29E2" w14:textId="7F20805A" w:rsidR="0076168B" w:rsidRPr="00763922" w:rsidRDefault="0076168B" w:rsidP="0076168B">
      <w:pPr>
        <w:rPr>
          <w:b/>
          <w:sz w:val="22"/>
          <w:szCs w:val="22"/>
        </w:rPr>
      </w:pPr>
      <w:r>
        <w:rPr>
          <w:b/>
        </w:rPr>
        <w:t xml:space="preserve">                                             </w:t>
      </w:r>
      <w:r w:rsidRPr="00763922">
        <w:rPr>
          <w:b/>
          <w:sz w:val="22"/>
          <w:szCs w:val="22"/>
        </w:rPr>
        <w:t>IV SETTORE</w:t>
      </w:r>
    </w:p>
    <w:p w14:paraId="3B09A8B4" w14:textId="69A83A22" w:rsidR="0076168B" w:rsidRDefault="0076168B" w:rsidP="0076168B">
      <w:pPr>
        <w:tabs>
          <w:tab w:val="num" w:pos="720"/>
        </w:tabs>
        <w:ind w:left="360"/>
        <w:jc w:val="center"/>
        <w:rPr>
          <w:b/>
          <w:bCs/>
          <w:sz w:val="22"/>
          <w:szCs w:val="22"/>
        </w:rPr>
      </w:pPr>
      <w:r w:rsidRPr="00763922">
        <w:rPr>
          <w:b/>
          <w:bCs/>
          <w:sz w:val="22"/>
          <w:szCs w:val="22"/>
        </w:rPr>
        <w:t xml:space="preserve">         SERVIZI ALLA PERSONA – CULTURA – SPORT </w:t>
      </w:r>
      <w:r w:rsidR="00C87E25">
        <w:rPr>
          <w:b/>
          <w:bCs/>
          <w:sz w:val="22"/>
          <w:szCs w:val="22"/>
        </w:rPr>
        <w:t>–</w:t>
      </w:r>
      <w:r w:rsidRPr="00763922">
        <w:rPr>
          <w:b/>
          <w:bCs/>
          <w:sz w:val="22"/>
          <w:szCs w:val="22"/>
        </w:rPr>
        <w:t xml:space="preserve"> ISTRUZIONE</w:t>
      </w:r>
    </w:p>
    <w:p w14:paraId="543FAA04" w14:textId="77777777" w:rsidR="00C87E25" w:rsidRPr="00763922" w:rsidRDefault="00C87E25" w:rsidP="0076168B">
      <w:pPr>
        <w:tabs>
          <w:tab w:val="num" w:pos="720"/>
        </w:tabs>
        <w:ind w:left="360"/>
        <w:jc w:val="center"/>
        <w:rPr>
          <w:b/>
          <w:bCs/>
          <w:sz w:val="22"/>
          <w:szCs w:val="22"/>
        </w:rPr>
      </w:pPr>
    </w:p>
    <w:p w14:paraId="63B418FF" w14:textId="7CCF84FB" w:rsidR="00E15462" w:rsidRPr="00D61F18" w:rsidRDefault="00AF1EA7" w:rsidP="00AF1EA7">
      <w:pPr>
        <w:ind w:left="1276" w:hanging="1276"/>
        <w:jc w:val="right"/>
        <w:rPr>
          <w:b/>
          <w:bCs/>
        </w:rPr>
      </w:pPr>
      <w:r w:rsidRPr="00D61F18">
        <w:rPr>
          <w:b/>
          <w:bCs/>
        </w:rPr>
        <w:t>(All. A – Domanda)</w:t>
      </w:r>
    </w:p>
    <w:p w14:paraId="47E1AB23" w14:textId="77777777" w:rsidR="00AF1EA7" w:rsidRDefault="00AF1EA7" w:rsidP="00AF1EA7">
      <w:pPr>
        <w:ind w:left="1276" w:hanging="1276"/>
        <w:jc w:val="right"/>
      </w:pPr>
    </w:p>
    <w:p w14:paraId="2E605E06" w14:textId="049F15C8" w:rsidR="00AF1EA7" w:rsidRDefault="00AF1EA7" w:rsidP="00AF1EA7">
      <w:pPr>
        <w:ind w:left="1276" w:hanging="1276"/>
        <w:jc w:val="right"/>
      </w:pPr>
      <w:r w:rsidRPr="00AF1EA7">
        <w:t>Spett.le Comune di</w:t>
      </w:r>
      <w:r>
        <w:t xml:space="preserve"> Catenanuova</w:t>
      </w:r>
    </w:p>
    <w:p w14:paraId="0DA2819B" w14:textId="15212114" w:rsidR="00AF1EA7" w:rsidRDefault="00AF1EA7" w:rsidP="00AF1EA7">
      <w:pPr>
        <w:ind w:left="1276" w:hanging="1276"/>
        <w:jc w:val="right"/>
      </w:pPr>
      <w:r>
        <w:t xml:space="preserve">IV </w:t>
      </w:r>
      <w:r w:rsidRPr="00AF1EA7">
        <w:t xml:space="preserve">Settore </w:t>
      </w:r>
      <w:r>
        <w:t xml:space="preserve">- </w:t>
      </w:r>
      <w:r w:rsidRPr="00AF1EA7">
        <w:t>Istruzione</w:t>
      </w:r>
    </w:p>
    <w:p w14:paraId="2A0F45D4" w14:textId="77777777" w:rsidR="00AF1EA7" w:rsidRDefault="00AF1EA7" w:rsidP="00AF1EA7">
      <w:pPr>
        <w:ind w:left="1276" w:hanging="1276"/>
        <w:jc w:val="right"/>
      </w:pPr>
    </w:p>
    <w:p w14:paraId="522A5B9C" w14:textId="2E0B67F5" w:rsidR="00AF1EA7" w:rsidRPr="00AF1EA7" w:rsidRDefault="00AF1EA7" w:rsidP="003E2C28">
      <w:pPr>
        <w:spacing w:line="360" w:lineRule="auto"/>
        <w:jc w:val="both"/>
      </w:pPr>
      <w:r w:rsidRPr="00AF1EA7">
        <w:t>Il/la sottoscritto/a (cognome e nome)</w:t>
      </w:r>
      <w:r w:rsidR="003E2C28">
        <w:t xml:space="preserve"> </w:t>
      </w:r>
      <w:r w:rsidRPr="00AF1EA7">
        <w:t>__________________________________________________</w:t>
      </w:r>
    </w:p>
    <w:p w14:paraId="3E094996" w14:textId="069FF78A" w:rsidR="00AF1EA7" w:rsidRPr="00AF1EA7" w:rsidRDefault="00AF1EA7" w:rsidP="003E2C28">
      <w:pPr>
        <w:spacing w:line="360" w:lineRule="auto"/>
        <w:jc w:val="both"/>
      </w:pPr>
      <w:r w:rsidRPr="00AF1EA7">
        <w:t>Nato/a il _________</w:t>
      </w:r>
      <w:r w:rsidR="003E2C28">
        <w:t>_</w:t>
      </w:r>
      <w:r w:rsidRPr="00AF1EA7">
        <w:t>__a ______________________prov._________________________________</w:t>
      </w:r>
    </w:p>
    <w:p w14:paraId="0558D823" w14:textId="41E81694" w:rsidR="00AF1EA7" w:rsidRPr="00AF1EA7" w:rsidRDefault="00AF1EA7" w:rsidP="003E2C28">
      <w:pPr>
        <w:spacing w:line="360" w:lineRule="auto"/>
        <w:jc w:val="both"/>
      </w:pPr>
      <w:r w:rsidRPr="00AF1EA7">
        <w:t>Residente a _________________</w:t>
      </w:r>
      <w:r w:rsidR="003E2C28">
        <w:t>_</w:t>
      </w:r>
      <w:r w:rsidRPr="00AF1EA7">
        <w:t>____________________________________________________</w:t>
      </w:r>
    </w:p>
    <w:p w14:paraId="3C68659F" w14:textId="7FB6F8C0" w:rsidR="00AF1EA7" w:rsidRPr="00AF1EA7" w:rsidRDefault="00AF1EA7" w:rsidP="003E2C28">
      <w:pPr>
        <w:spacing w:line="360" w:lineRule="auto"/>
        <w:jc w:val="both"/>
      </w:pPr>
      <w:r w:rsidRPr="00AF1EA7">
        <w:t>Codice fiscale_________________</w:t>
      </w:r>
      <w:r w:rsidR="003E2C28">
        <w:t>_</w:t>
      </w:r>
      <w:r w:rsidRPr="00AF1EA7">
        <w:t>__________________________________________________</w:t>
      </w:r>
    </w:p>
    <w:p w14:paraId="0C0F535D" w14:textId="2971E320" w:rsidR="00AF1EA7" w:rsidRPr="00AF1EA7" w:rsidRDefault="00AF1EA7" w:rsidP="003E2C28">
      <w:pPr>
        <w:spacing w:line="360" w:lineRule="auto"/>
        <w:jc w:val="both"/>
      </w:pPr>
      <w:r w:rsidRPr="00AF1EA7">
        <w:t>tel.__________________________</w:t>
      </w:r>
      <w:r w:rsidR="003E2C28">
        <w:t>_</w:t>
      </w:r>
      <w:r w:rsidRPr="00AF1EA7">
        <w:t>__________________________________________________</w:t>
      </w:r>
    </w:p>
    <w:p w14:paraId="42FDDF04" w14:textId="046663EA" w:rsidR="00AF1EA7" w:rsidRPr="00AF1EA7" w:rsidRDefault="00AF1EA7" w:rsidP="003E2C28">
      <w:pPr>
        <w:spacing w:line="360" w:lineRule="auto"/>
        <w:jc w:val="both"/>
      </w:pPr>
      <w:r w:rsidRPr="00AF1EA7">
        <w:t>e-mail____</w:t>
      </w:r>
      <w:r w:rsidR="003E2C28">
        <w:t>__________________________________________________________________</w:t>
      </w:r>
      <w:r w:rsidRPr="00AF1EA7">
        <w:t>_____ PEC ____________________</w:t>
      </w:r>
      <w:r w:rsidR="003E2C28">
        <w:t>________________</w:t>
      </w:r>
      <w:r w:rsidRPr="00AF1EA7">
        <w:t>________________________________________</w:t>
      </w:r>
    </w:p>
    <w:p w14:paraId="1E2A367A" w14:textId="77777777" w:rsidR="00AF1EA7" w:rsidRPr="00D61F18" w:rsidRDefault="00AF1EA7" w:rsidP="003E2C28">
      <w:pPr>
        <w:spacing w:line="360" w:lineRule="auto"/>
        <w:jc w:val="both"/>
        <w:rPr>
          <w:sz w:val="16"/>
          <w:szCs w:val="16"/>
        </w:rPr>
      </w:pPr>
    </w:p>
    <w:p w14:paraId="55F24F13" w14:textId="3DF92E73" w:rsidR="00AF1EA7" w:rsidRDefault="00AF1EA7" w:rsidP="00AF1EA7">
      <w:pPr>
        <w:jc w:val="both"/>
      </w:pPr>
      <w:r w:rsidRPr="00AF1EA7">
        <w:t>con riferimento all’avviso pubblico di cui all’oggetto, ai sensi degli art. 46 e 47 del DPR</w:t>
      </w:r>
      <w:r>
        <w:t xml:space="preserve"> </w:t>
      </w:r>
      <w:r w:rsidRPr="00AF1EA7">
        <w:t xml:space="preserve">28.12.2000, n. </w:t>
      </w:r>
      <w:r>
        <w:t>4</w:t>
      </w:r>
      <w:r w:rsidRPr="00AF1EA7">
        <w:t>45, consapevole delle sanzioni penali previste dall’art. 76 del medesimo DPR, per le ipotesi di falsità in atti e dichiarazioni mendaci ivi indicate,</w:t>
      </w:r>
    </w:p>
    <w:p w14:paraId="5FDF0625" w14:textId="77777777" w:rsidR="00AF1EA7" w:rsidRPr="00AF1EA7" w:rsidRDefault="00AF1EA7" w:rsidP="00AF1EA7">
      <w:pPr>
        <w:jc w:val="both"/>
        <w:rPr>
          <w:sz w:val="16"/>
          <w:szCs w:val="16"/>
        </w:rPr>
      </w:pPr>
    </w:p>
    <w:p w14:paraId="4BD06D9C" w14:textId="77777777" w:rsidR="00AF1EA7" w:rsidRDefault="00AF1EA7" w:rsidP="00AF1EA7">
      <w:pPr>
        <w:jc w:val="center"/>
        <w:rPr>
          <w:b/>
          <w:bCs/>
        </w:rPr>
      </w:pPr>
      <w:r w:rsidRPr="00AF1EA7">
        <w:rPr>
          <w:b/>
          <w:bCs/>
        </w:rPr>
        <w:t>DICHIARA</w:t>
      </w:r>
    </w:p>
    <w:p w14:paraId="13F79B33" w14:textId="77777777" w:rsidR="00AF1EA7" w:rsidRPr="00AF1EA7" w:rsidRDefault="00AF1EA7" w:rsidP="00AF1EA7">
      <w:pPr>
        <w:jc w:val="center"/>
        <w:rPr>
          <w:b/>
          <w:bCs/>
          <w:sz w:val="16"/>
          <w:szCs w:val="16"/>
        </w:rPr>
      </w:pPr>
    </w:p>
    <w:p w14:paraId="3EA28D9A" w14:textId="286B389C" w:rsidR="00AF1EA7" w:rsidRPr="00AF1EA7" w:rsidRDefault="00AF1EA7" w:rsidP="003F3B9F">
      <w:pPr>
        <w:jc w:val="both"/>
      </w:pPr>
      <w:r w:rsidRPr="00AF1EA7">
        <w:t>• di aver preso visione del</w:t>
      </w:r>
      <w:r>
        <w:t xml:space="preserve"> Regolamento</w:t>
      </w:r>
      <w:r w:rsidRPr="00AF1EA7">
        <w:t xml:space="preserve"> della Consulta Giovanile del Comune di </w:t>
      </w:r>
      <w:r>
        <w:t>Catenanuova</w:t>
      </w:r>
      <w:r w:rsidR="002029D9">
        <w:t>,</w:t>
      </w:r>
      <w:r w:rsidR="00892248">
        <w:t xml:space="preserve"> </w:t>
      </w:r>
      <w:r w:rsidRPr="00AF1EA7">
        <w:t xml:space="preserve">approvato con Deliberazione del Consiglio Comunale n. </w:t>
      </w:r>
      <w:r>
        <w:t>33</w:t>
      </w:r>
      <w:r w:rsidRPr="00AF1EA7">
        <w:t xml:space="preserve"> del 2</w:t>
      </w:r>
      <w:r>
        <w:t>3</w:t>
      </w:r>
      <w:r w:rsidRPr="00AF1EA7">
        <w:t>/</w:t>
      </w:r>
      <w:r>
        <w:t>1</w:t>
      </w:r>
      <w:r w:rsidRPr="00AF1EA7">
        <w:t>0/202</w:t>
      </w:r>
      <w:r>
        <w:t>4</w:t>
      </w:r>
      <w:r w:rsidRPr="00AF1EA7">
        <w:t xml:space="preserve"> e di aderire</w:t>
      </w:r>
      <w:r w:rsidR="002029D9">
        <w:t xml:space="preserve"> </w:t>
      </w:r>
      <w:r w:rsidRPr="00AF1EA7">
        <w:t>ai suoi principi</w:t>
      </w:r>
      <w:r>
        <w:t>;</w:t>
      </w:r>
    </w:p>
    <w:p w14:paraId="2F171F15" w14:textId="7F699E5F" w:rsidR="00AF1EA7" w:rsidRPr="00AF1EA7" w:rsidRDefault="00AF1EA7" w:rsidP="003F3B9F">
      <w:pPr>
        <w:jc w:val="both"/>
      </w:pPr>
      <w:r w:rsidRPr="00AF1EA7">
        <w:t>• di essere in possesso dei requisiti previsti dal</w:t>
      </w:r>
      <w:r>
        <w:t xml:space="preserve"> Regolamento</w:t>
      </w:r>
      <w:r w:rsidRPr="00AF1EA7">
        <w:t xml:space="preserve"> e richiamati nell’Avviso</w:t>
      </w:r>
      <w:r>
        <w:t xml:space="preserve"> </w:t>
      </w:r>
      <w:r w:rsidRPr="00AF1EA7">
        <w:t>pubblico e più precisamente:</w:t>
      </w:r>
    </w:p>
    <w:p w14:paraId="25102818" w14:textId="3D217028" w:rsidR="00AF1EA7" w:rsidRPr="00AF1EA7" w:rsidRDefault="009F6BCF" w:rsidP="003F3B9F">
      <w:pPr>
        <w:jc w:val="both"/>
      </w:pPr>
      <w:r w:rsidRPr="00AF1EA7">
        <w:t>•</w:t>
      </w:r>
      <w:r w:rsidR="00AF1EA7" w:rsidRPr="00AF1EA7">
        <w:t xml:space="preserve"> di avere un’età compresa tra i 1</w:t>
      </w:r>
      <w:r w:rsidR="00AF1EA7">
        <w:t>4</w:t>
      </w:r>
      <w:r w:rsidR="00AF1EA7" w:rsidRPr="00AF1EA7">
        <w:t xml:space="preserve"> ed i 3</w:t>
      </w:r>
      <w:r w:rsidR="00AF1EA7">
        <w:t>0</w:t>
      </w:r>
      <w:r w:rsidR="00AF1EA7" w:rsidRPr="00AF1EA7">
        <w:t xml:space="preserve"> anni;</w:t>
      </w:r>
    </w:p>
    <w:p w14:paraId="71B12649" w14:textId="3196B552" w:rsidR="00AF1EA7" w:rsidRDefault="009F6BCF" w:rsidP="003F3B9F">
      <w:pPr>
        <w:jc w:val="both"/>
      </w:pPr>
      <w:r w:rsidRPr="00AF1EA7">
        <w:t>•</w:t>
      </w:r>
      <w:r w:rsidR="00AF1EA7" w:rsidRPr="00AF1EA7">
        <w:t xml:space="preserve"> di essere residente nel Comune di </w:t>
      </w:r>
      <w:r w:rsidR="00AF1EA7">
        <w:t>Catenanuova</w:t>
      </w:r>
      <w:r w:rsidR="003A765A">
        <w:t>.</w:t>
      </w:r>
    </w:p>
    <w:p w14:paraId="5C7847C3" w14:textId="77777777" w:rsidR="00AF1EA7" w:rsidRPr="00D61F18" w:rsidRDefault="00AF1EA7" w:rsidP="00937596">
      <w:pPr>
        <w:ind w:left="1276" w:hanging="1276"/>
        <w:rPr>
          <w:sz w:val="16"/>
          <w:szCs w:val="16"/>
        </w:rPr>
      </w:pPr>
    </w:p>
    <w:p w14:paraId="77EF08E7" w14:textId="77777777" w:rsidR="00937596" w:rsidRPr="00937596" w:rsidRDefault="00937596" w:rsidP="00937596">
      <w:pPr>
        <w:ind w:left="1276" w:hanging="1276"/>
        <w:jc w:val="center"/>
        <w:rPr>
          <w:b/>
          <w:bCs/>
        </w:rPr>
      </w:pPr>
      <w:r w:rsidRPr="00937596">
        <w:rPr>
          <w:b/>
          <w:bCs/>
        </w:rPr>
        <w:t>DICHIARA ALTRESI’</w:t>
      </w:r>
    </w:p>
    <w:p w14:paraId="6DEC2CE4" w14:textId="77777777" w:rsidR="00937596" w:rsidRPr="00D61F18" w:rsidRDefault="00937596" w:rsidP="00937596">
      <w:pPr>
        <w:rPr>
          <w:sz w:val="16"/>
          <w:szCs w:val="16"/>
        </w:rPr>
      </w:pPr>
    </w:p>
    <w:p w14:paraId="6A754BE1" w14:textId="1BC78D8E" w:rsidR="00937596" w:rsidRPr="00937596" w:rsidRDefault="00937596" w:rsidP="00937596">
      <w:pPr>
        <w:jc w:val="both"/>
      </w:pPr>
      <w:r w:rsidRPr="00937596">
        <w:t>di manifestare l’interesse alla propria nomina quale membro della Consulta Giovanile e di essere informato/a che i dati personali raccolti saranno trattati esclusivamente nell’ambito del</w:t>
      </w:r>
      <w:r>
        <w:t xml:space="preserve"> </w:t>
      </w:r>
      <w:r w:rsidRPr="00937596">
        <w:t>procedimento per il quale la presente dichiarazione viene resa ai sensi del D.</w:t>
      </w:r>
      <w:r w:rsidR="00A81151">
        <w:t xml:space="preserve"> </w:t>
      </w:r>
      <w:r w:rsidRPr="00937596">
        <w:t>Lgs. n. 196/2003 e</w:t>
      </w:r>
    </w:p>
    <w:p w14:paraId="30ECF3CB" w14:textId="77777777" w:rsidR="00937596" w:rsidRPr="00937596" w:rsidRDefault="00937596" w:rsidP="00937596">
      <w:pPr>
        <w:jc w:val="both"/>
      </w:pPr>
      <w:r w:rsidRPr="00937596">
        <w:t>l’art. 13 del GDPR e di autorizzare, al contempo, il relativo trattamento.</w:t>
      </w:r>
    </w:p>
    <w:p w14:paraId="06EA6639" w14:textId="77777777" w:rsidR="00937596" w:rsidRDefault="00937596" w:rsidP="00937596">
      <w:r w:rsidRPr="00937596">
        <w:t xml:space="preserve">Luogo e data ________________ </w:t>
      </w:r>
    </w:p>
    <w:p w14:paraId="2F4EADA0" w14:textId="77777777" w:rsidR="00937596" w:rsidRDefault="00937596" w:rsidP="00937596"/>
    <w:p w14:paraId="0D5192A8" w14:textId="696052A0" w:rsidR="00937596" w:rsidRPr="00937596" w:rsidRDefault="00937596" w:rsidP="00937596">
      <w:pPr>
        <w:ind w:left="4956" w:firstLine="708"/>
      </w:pPr>
      <w:r w:rsidRPr="00937596">
        <w:t>Firma________________</w:t>
      </w:r>
    </w:p>
    <w:p w14:paraId="5F071ED7" w14:textId="77777777" w:rsidR="00937596" w:rsidRDefault="00937596" w:rsidP="00937596"/>
    <w:p w14:paraId="6A7F5C67" w14:textId="77777777" w:rsidR="003A765A" w:rsidRDefault="003A765A" w:rsidP="00937596"/>
    <w:p w14:paraId="72D0579B" w14:textId="77777777" w:rsidR="003A765A" w:rsidRDefault="003A765A" w:rsidP="00937596"/>
    <w:p w14:paraId="37E586A1" w14:textId="77777777" w:rsidR="003A765A" w:rsidRDefault="003A765A" w:rsidP="00937596"/>
    <w:p w14:paraId="4D41188E" w14:textId="7FFE6F77" w:rsidR="00937596" w:rsidRPr="00937596" w:rsidRDefault="00937596" w:rsidP="00937596">
      <w:r w:rsidRPr="00937596">
        <w:t>Allegato: copia documento d’identità</w:t>
      </w:r>
    </w:p>
    <w:p w14:paraId="18B6C538" w14:textId="77777777" w:rsidR="00AF1EA7" w:rsidRDefault="00AF1EA7" w:rsidP="00AF1EA7">
      <w:pPr>
        <w:ind w:left="1276" w:hanging="1276"/>
        <w:jc w:val="right"/>
      </w:pPr>
    </w:p>
    <w:p w14:paraId="28A41044" w14:textId="77777777" w:rsidR="003E2C28" w:rsidRDefault="003E2C28" w:rsidP="003E2C28">
      <w:pPr>
        <w:ind w:left="1276" w:hanging="1276"/>
        <w:jc w:val="center"/>
        <w:rPr>
          <w:b/>
          <w:bCs/>
        </w:rPr>
      </w:pPr>
      <w:r w:rsidRPr="003E2C28">
        <w:rPr>
          <w:b/>
          <w:bCs/>
        </w:rPr>
        <w:lastRenderedPageBreak/>
        <w:t>PER I SOGGETTI MINORI DI 18 ANNI</w:t>
      </w:r>
    </w:p>
    <w:p w14:paraId="4C3DBBA9" w14:textId="77777777" w:rsidR="003E2C28" w:rsidRPr="003E2C28" w:rsidRDefault="003E2C28" w:rsidP="003E2C28">
      <w:pPr>
        <w:ind w:left="1276" w:hanging="1276"/>
        <w:jc w:val="center"/>
        <w:rPr>
          <w:b/>
          <w:bCs/>
        </w:rPr>
      </w:pPr>
    </w:p>
    <w:p w14:paraId="3910C1E5" w14:textId="77777777" w:rsidR="003E2C28" w:rsidRPr="00D61F18" w:rsidRDefault="003E2C28" w:rsidP="003E2C28">
      <w:pPr>
        <w:jc w:val="center"/>
        <w:rPr>
          <w:b/>
          <w:bCs/>
        </w:rPr>
      </w:pPr>
      <w:r w:rsidRPr="003E2C28">
        <w:rPr>
          <w:b/>
          <w:bCs/>
        </w:rPr>
        <w:t>(Da presentare compilato nel caso di richiedente di età inferiore agli anni 18)</w:t>
      </w:r>
    </w:p>
    <w:p w14:paraId="06D55351" w14:textId="77777777" w:rsidR="003E2C28" w:rsidRPr="003E2C28" w:rsidRDefault="003E2C28" w:rsidP="003E2C28">
      <w:pPr>
        <w:jc w:val="center"/>
      </w:pPr>
    </w:p>
    <w:p w14:paraId="0A952ADA" w14:textId="79DA0465" w:rsidR="003E2C28" w:rsidRPr="003E2C28" w:rsidRDefault="003E2C28" w:rsidP="003E2C28">
      <w:pPr>
        <w:spacing w:line="360" w:lineRule="auto"/>
        <w:jc w:val="both"/>
      </w:pPr>
      <w:r w:rsidRPr="003E2C28">
        <w:t>Il/la sottoscritto/a_______</w:t>
      </w:r>
      <w:r>
        <w:t>_</w:t>
      </w:r>
      <w:r w:rsidRPr="003E2C28">
        <w:t>_____________ Codice fiscale ________________________in qualità di</w:t>
      </w:r>
      <w:r>
        <w:t xml:space="preserve">  </w:t>
      </w:r>
      <w:r w:rsidRPr="003E2C28">
        <w:t>GENITORE o TUTORE/TRICE di _______________</w:t>
      </w:r>
      <w:r>
        <w:t>_______</w:t>
      </w:r>
      <w:r w:rsidRPr="003E2C28">
        <w:t>_______________AUTORIZZA il proprio</w:t>
      </w:r>
      <w:r>
        <w:t xml:space="preserve"> </w:t>
      </w:r>
      <w:r w:rsidRPr="003E2C28">
        <w:t>figlio/a _______________________a inoltrare la richiesta di manifestazione d’interesse alla</w:t>
      </w:r>
      <w:r>
        <w:t xml:space="preserve"> </w:t>
      </w:r>
      <w:r w:rsidRPr="003E2C28">
        <w:t>nomina di membro della Consulta Giovani</w:t>
      </w:r>
      <w:r>
        <w:t>le</w:t>
      </w:r>
      <w:r w:rsidRPr="003E2C28">
        <w:t xml:space="preserve"> del Comune di </w:t>
      </w:r>
      <w:r>
        <w:t>Catenanuova</w:t>
      </w:r>
      <w:r w:rsidRPr="003E2C28">
        <w:t>.</w:t>
      </w:r>
    </w:p>
    <w:p w14:paraId="2E9AAA45" w14:textId="77777777" w:rsidR="002029D9" w:rsidRDefault="002029D9" w:rsidP="003E2C28">
      <w:pPr>
        <w:spacing w:line="360" w:lineRule="auto"/>
        <w:ind w:left="2832"/>
        <w:jc w:val="both"/>
      </w:pPr>
    </w:p>
    <w:p w14:paraId="1799AAB7" w14:textId="6F0F075F" w:rsidR="003E2C28" w:rsidRPr="003E2C28" w:rsidRDefault="003E2C28" w:rsidP="003E2C28">
      <w:pPr>
        <w:spacing w:line="360" w:lineRule="auto"/>
        <w:ind w:left="2832"/>
        <w:jc w:val="both"/>
      </w:pPr>
      <w:r w:rsidRPr="003E2C28">
        <w:t>IN FEDE _____________________________________________</w:t>
      </w:r>
    </w:p>
    <w:p w14:paraId="7D36E6D3" w14:textId="77777777" w:rsidR="003E2C28" w:rsidRPr="003E2C28" w:rsidRDefault="003E2C28" w:rsidP="003E2C28">
      <w:pPr>
        <w:spacing w:line="360" w:lineRule="auto"/>
        <w:ind w:left="4956" w:firstLine="708"/>
        <w:jc w:val="both"/>
      </w:pPr>
      <w:r w:rsidRPr="003E2C28">
        <w:t>(firma leggibile)</w:t>
      </w:r>
    </w:p>
    <w:p w14:paraId="52BCE6E8" w14:textId="77777777" w:rsidR="003E2C28" w:rsidRDefault="003E2C28" w:rsidP="003E2C28">
      <w:pPr>
        <w:spacing w:line="360" w:lineRule="auto"/>
        <w:jc w:val="both"/>
      </w:pPr>
    </w:p>
    <w:p w14:paraId="11D116DF" w14:textId="77777777" w:rsidR="003E2C28" w:rsidRDefault="003E2C28" w:rsidP="003E2C28">
      <w:pPr>
        <w:spacing w:line="360" w:lineRule="auto"/>
        <w:jc w:val="both"/>
      </w:pPr>
    </w:p>
    <w:p w14:paraId="36A0626D" w14:textId="33F324A1" w:rsidR="00C87E25" w:rsidRPr="003E2C28" w:rsidRDefault="003E2C28" w:rsidP="003E2C28">
      <w:pPr>
        <w:spacing w:line="360" w:lineRule="auto"/>
        <w:jc w:val="both"/>
      </w:pPr>
      <w:r w:rsidRPr="003E2C28">
        <w:t>Allegato: copia documento d’identità del genitore o tutore/</w:t>
      </w:r>
      <w:proofErr w:type="spellStart"/>
      <w:r w:rsidRPr="003E2C28">
        <w:t>trice</w:t>
      </w:r>
      <w:proofErr w:type="spellEnd"/>
      <w:r w:rsidRPr="003E2C28">
        <w:t>.</w:t>
      </w:r>
    </w:p>
    <w:sectPr w:rsidR="00C87E25" w:rsidRPr="003E2C28" w:rsidSect="00D61F18">
      <w:footerReference w:type="default" r:id="rId8"/>
      <w:pgSz w:w="11906" w:h="16838" w:code="9"/>
      <w:pgMar w:top="851" w:right="1134" w:bottom="568" w:left="1134" w:header="709" w:footer="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F56CF" w14:textId="77777777" w:rsidR="00DE3709" w:rsidRDefault="00DE3709">
      <w:r>
        <w:separator/>
      </w:r>
    </w:p>
  </w:endnote>
  <w:endnote w:type="continuationSeparator" w:id="0">
    <w:p w14:paraId="31B9BA3C" w14:textId="77777777" w:rsidR="00DE3709" w:rsidRDefault="00DE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C2CC6" w14:textId="77777777" w:rsidR="00887D9E" w:rsidRPr="002F4152" w:rsidRDefault="00887D9E" w:rsidP="00562373">
    <w:pPr>
      <w:pStyle w:val="Pidipagina"/>
      <w:pBdr>
        <w:top w:val="single" w:sz="4" w:space="1" w:color="auto"/>
      </w:pBdr>
      <w:jc w:val="center"/>
      <w:rPr>
        <w:color w:val="000000"/>
        <w:sz w:val="10"/>
        <w:szCs w:val="10"/>
      </w:rPr>
    </w:pPr>
  </w:p>
  <w:p w14:paraId="3C1C34DA" w14:textId="77777777" w:rsidR="0076168B" w:rsidRDefault="0076168B" w:rsidP="0076168B">
    <w:pPr>
      <w:pStyle w:val="Pidipagina"/>
      <w:pBdr>
        <w:top w:val="single" w:sz="4" w:space="1" w:color="auto"/>
      </w:pBdr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IV Settore</w:t>
    </w:r>
  </w:p>
  <w:p w14:paraId="2124666A" w14:textId="77777777" w:rsidR="0076168B" w:rsidRPr="00B66D80" w:rsidRDefault="0076168B" w:rsidP="0076168B">
    <w:pPr>
      <w:pStyle w:val="Pidipagina"/>
      <w:pBdr>
        <w:top w:val="single" w:sz="4" w:space="1" w:color="auto"/>
      </w:pBdr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Servizi alla Persona – Cultura – Sport - Istruzione</w:t>
    </w:r>
    <w:r w:rsidRPr="00B66D80">
      <w:rPr>
        <w:color w:val="000000"/>
        <w:sz w:val="18"/>
        <w:szCs w:val="18"/>
      </w:rPr>
      <w:t xml:space="preserve"> </w:t>
    </w:r>
  </w:p>
  <w:p w14:paraId="0C79B479" w14:textId="77777777" w:rsidR="0076168B" w:rsidRDefault="0076168B" w:rsidP="0076168B">
    <w:pPr>
      <w:pStyle w:val="Pidipagina"/>
      <w:pBdr>
        <w:top w:val="single" w:sz="4" w:space="1" w:color="auto"/>
      </w:pBdr>
      <w:jc w:val="center"/>
      <w:rPr>
        <w:color w:val="000000"/>
        <w:sz w:val="18"/>
        <w:szCs w:val="18"/>
      </w:rPr>
    </w:pPr>
    <w:proofErr w:type="spellStart"/>
    <w:r w:rsidRPr="00ED2310">
      <w:rPr>
        <w:color w:val="000000"/>
        <w:sz w:val="18"/>
        <w:szCs w:val="18"/>
      </w:rPr>
      <w:t>Resp.le</w:t>
    </w:r>
    <w:proofErr w:type="spellEnd"/>
    <w:r w:rsidRPr="00ED2310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>Settore</w:t>
    </w:r>
    <w:r w:rsidRPr="00ED2310">
      <w:rPr>
        <w:color w:val="000000"/>
        <w:sz w:val="18"/>
        <w:szCs w:val="18"/>
      </w:rPr>
      <w:t xml:space="preserve">: Domenica Zinna tel. </w:t>
    </w:r>
    <w:r>
      <w:rPr>
        <w:color w:val="000000"/>
        <w:sz w:val="18"/>
        <w:szCs w:val="18"/>
      </w:rPr>
      <w:t xml:space="preserve">0935/78795 - </w:t>
    </w:r>
    <w:r w:rsidRPr="00B66D80">
      <w:rPr>
        <w:color w:val="000000"/>
        <w:sz w:val="18"/>
        <w:szCs w:val="18"/>
      </w:rPr>
      <w:t>0935/7</w:t>
    </w:r>
    <w:r>
      <w:rPr>
        <w:color w:val="000000"/>
        <w:sz w:val="18"/>
        <w:szCs w:val="18"/>
      </w:rPr>
      <w:t>5703</w:t>
    </w:r>
  </w:p>
  <w:p w14:paraId="340D2FC5" w14:textId="77777777" w:rsidR="0076168B" w:rsidRPr="00ED2310" w:rsidRDefault="0076168B" w:rsidP="0076168B">
    <w:pPr>
      <w:pStyle w:val="Pidipagina"/>
      <w:pBdr>
        <w:top w:val="single" w:sz="4" w:space="1" w:color="auto"/>
      </w:pBdr>
      <w:jc w:val="center"/>
      <w:rPr>
        <w:color w:val="000000"/>
        <w:sz w:val="18"/>
        <w:szCs w:val="18"/>
      </w:rPr>
    </w:pPr>
    <w:r w:rsidRPr="00654C16">
      <w:rPr>
        <w:color w:val="000000"/>
        <w:sz w:val="18"/>
        <w:szCs w:val="18"/>
        <w:lang w:val="en-US"/>
      </w:rPr>
      <w:t xml:space="preserve">mail : </w:t>
    </w:r>
    <w:hyperlink r:id="rId1" w:history="1">
      <w:r w:rsidRPr="000B1FA3">
        <w:rPr>
          <w:rStyle w:val="Collegamentoipertestuale"/>
          <w:sz w:val="18"/>
          <w:szCs w:val="18"/>
        </w:rPr>
        <w:t>serviziassistenza@comune.catenanuova.en.it</w:t>
      </w:r>
    </w:hyperlink>
    <w:r>
      <w:rPr>
        <w:color w:val="000000"/>
        <w:sz w:val="18"/>
        <w:szCs w:val="18"/>
      </w:rPr>
      <w:t xml:space="preserve"> – </w:t>
    </w:r>
    <w:proofErr w:type="spellStart"/>
    <w:r>
      <w:rPr>
        <w:color w:val="000000"/>
        <w:sz w:val="18"/>
        <w:szCs w:val="18"/>
      </w:rPr>
      <w:t>pec</w:t>
    </w:r>
    <w:proofErr w:type="spellEnd"/>
    <w:r>
      <w:rPr>
        <w:color w:val="000000"/>
        <w:sz w:val="18"/>
        <w:szCs w:val="18"/>
      </w:rPr>
      <w:t xml:space="preserve">: </w:t>
    </w:r>
    <w:hyperlink r:id="rId2" w:history="1">
      <w:r w:rsidRPr="00596B8E">
        <w:rPr>
          <w:rStyle w:val="Collegamentoipertestuale"/>
          <w:sz w:val="18"/>
          <w:szCs w:val="18"/>
          <w:lang w:val="en-US"/>
        </w:rPr>
        <w:t>servizisociali@pec.comune.catenanuova.en.it</w:t>
      </w:r>
    </w:hyperlink>
    <w:r>
      <w:rPr>
        <w:rStyle w:val="Collegamentoipertestuale"/>
        <w:sz w:val="18"/>
        <w:szCs w:val="18"/>
        <w:lang w:val="en-US"/>
      </w:rPr>
      <w:t xml:space="preserve"> </w:t>
    </w:r>
  </w:p>
  <w:p w14:paraId="78EE59AD" w14:textId="77777777" w:rsidR="0076168B" w:rsidRPr="006A2D25" w:rsidRDefault="0076168B" w:rsidP="0076168B">
    <w:pPr>
      <w:pStyle w:val="Pidipagina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Comune di </w:t>
    </w:r>
    <w:r w:rsidRPr="00B66D80">
      <w:rPr>
        <w:color w:val="000000"/>
        <w:sz w:val="18"/>
        <w:szCs w:val="18"/>
      </w:rPr>
      <w:t>Catenanuova (En) Via</w:t>
    </w:r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Gen.le</w:t>
    </w:r>
    <w:proofErr w:type="spellEnd"/>
    <w:r>
      <w:rPr>
        <w:color w:val="000000"/>
        <w:sz w:val="18"/>
        <w:szCs w:val="18"/>
      </w:rPr>
      <w:t xml:space="preserve"> O. Passalacqua,1</w:t>
    </w:r>
    <w:r w:rsidRPr="00B66D80">
      <w:rPr>
        <w:color w:val="000000"/>
        <w:sz w:val="18"/>
        <w:szCs w:val="18"/>
      </w:rPr>
      <w:t xml:space="preserve"> – C</w:t>
    </w:r>
    <w:r>
      <w:rPr>
        <w:color w:val="000000"/>
        <w:sz w:val="18"/>
        <w:szCs w:val="18"/>
      </w:rPr>
      <w:t>ap 94010 – P.I. 8000 1380 866</w:t>
    </w:r>
    <w:r w:rsidRPr="00B66D80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>– Codice Univoco CGJVR0</w:t>
    </w:r>
  </w:p>
  <w:p w14:paraId="798C2128" w14:textId="77777777" w:rsidR="00887D9E" w:rsidRPr="00562373" w:rsidRDefault="00887D9E" w:rsidP="00FF0A73">
    <w:pPr>
      <w:pStyle w:val="Pidipagina"/>
      <w:rPr>
        <w:i/>
        <w:iCs/>
        <w:sz w:val="22"/>
        <w:szCs w:val="22"/>
        <w:u w:val="doub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CB786" w14:textId="77777777" w:rsidR="00DE3709" w:rsidRDefault="00DE3709">
      <w:r>
        <w:separator/>
      </w:r>
    </w:p>
  </w:footnote>
  <w:footnote w:type="continuationSeparator" w:id="0">
    <w:p w14:paraId="103F7719" w14:textId="77777777" w:rsidR="00DE3709" w:rsidRDefault="00DE3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7A0"/>
    <w:multiLevelType w:val="hybridMultilevel"/>
    <w:tmpl w:val="BFBC3852"/>
    <w:lvl w:ilvl="0" w:tplc="279A82B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366AF"/>
    <w:multiLevelType w:val="hybridMultilevel"/>
    <w:tmpl w:val="BA7E0AB0"/>
    <w:lvl w:ilvl="0" w:tplc="AC523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03AE0"/>
    <w:multiLevelType w:val="hybridMultilevel"/>
    <w:tmpl w:val="8B1C586E"/>
    <w:lvl w:ilvl="0" w:tplc="7C987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3F5019"/>
    <w:multiLevelType w:val="hybridMultilevel"/>
    <w:tmpl w:val="D570C40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0452CF"/>
    <w:multiLevelType w:val="multilevel"/>
    <w:tmpl w:val="1E609874"/>
    <w:styleLink w:val="WWNum7"/>
    <w:lvl w:ilvl="0">
      <w:numFmt w:val="bullet"/>
      <w:lvlText w:val="-"/>
      <w:lvlJc w:val="left"/>
      <w:pPr>
        <w:ind w:left="614" w:hanging="360"/>
      </w:pPr>
      <w:rPr>
        <w:rFonts w:ascii="Calibri" w:eastAsia="Calibri" w:hAnsi="Calibri" w:cs="Calibri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ind w:left="833" w:hanging="360"/>
      </w:pPr>
      <w:rPr>
        <w:rFonts w:ascii="Symbol" w:eastAsia="Symbol" w:hAnsi="Symbol" w:cs="Symbol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42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2845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3848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4851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5854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6857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7860" w:hanging="360"/>
      </w:pPr>
      <w:rPr>
        <w:lang w:val="it-IT" w:eastAsia="en-US" w:bidi="ar-SA"/>
      </w:rPr>
    </w:lvl>
  </w:abstractNum>
  <w:abstractNum w:abstractNumId="5" w15:restartNumberingAfterBreak="0">
    <w:nsid w:val="106A53B2"/>
    <w:multiLevelType w:val="hybridMultilevel"/>
    <w:tmpl w:val="32D09DFC"/>
    <w:lvl w:ilvl="0" w:tplc="CB1CAC22">
      <w:start w:val="1"/>
      <w:numFmt w:val="bullet"/>
      <w:lvlText w:val="-"/>
      <w:lvlJc w:val="left"/>
      <w:pPr>
        <w:tabs>
          <w:tab w:val="num" w:pos="1230"/>
        </w:tabs>
        <w:ind w:left="1230" w:hanging="87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03491"/>
    <w:multiLevelType w:val="hybridMultilevel"/>
    <w:tmpl w:val="BFA0F09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0D2C71"/>
    <w:multiLevelType w:val="hybridMultilevel"/>
    <w:tmpl w:val="795672FA"/>
    <w:lvl w:ilvl="0" w:tplc="D39A785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70E13"/>
    <w:multiLevelType w:val="hybridMultilevel"/>
    <w:tmpl w:val="7CF8D7E0"/>
    <w:lvl w:ilvl="0" w:tplc="0686A0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839E0"/>
    <w:multiLevelType w:val="hybridMultilevel"/>
    <w:tmpl w:val="38986EC4"/>
    <w:lvl w:ilvl="0" w:tplc="28C21B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51078"/>
    <w:multiLevelType w:val="hybridMultilevel"/>
    <w:tmpl w:val="F17A792E"/>
    <w:lvl w:ilvl="0" w:tplc="2ABE27AA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1F814CBC"/>
    <w:multiLevelType w:val="hybridMultilevel"/>
    <w:tmpl w:val="70B0749E"/>
    <w:lvl w:ilvl="0" w:tplc="3572D18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6E83C11"/>
    <w:multiLevelType w:val="hybridMultilevel"/>
    <w:tmpl w:val="735E37D6"/>
    <w:lvl w:ilvl="0" w:tplc="377638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E5380"/>
    <w:multiLevelType w:val="hybridMultilevel"/>
    <w:tmpl w:val="9CEA5BF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404E06"/>
    <w:multiLevelType w:val="hybridMultilevel"/>
    <w:tmpl w:val="104A412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CC210B"/>
    <w:multiLevelType w:val="hybridMultilevel"/>
    <w:tmpl w:val="A934C346"/>
    <w:lvl w:ilvl="0" w:tplc="57FCCAF4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0A4D86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7226E6"/>
    <w:multiLevelType w:val="hybridMultilevel"/>
    <w:tmpl w:val="BFEA0EB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7308A1"/>
    <w:multiLevelType w:val="hybridMultilevel"/>
    <w:tmpl w:val="AB08C270"/>
    <w:lvl w:ilvl="0" w:tplc="E0581EE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86FD3"/>
    <w:multiLevelType w:val="hybridMultilevel"/>
    <w:tmpl w:val="863C0BE4"/>
    <w:lvl w:ilvl="0" w:tplc="7B30647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CCB54F4"/>
    <w:multiLevelType w:val="hybridMultilevel"/>
    <w:tmpl w:val="EF34535E"/>
    <w:lvl w:ilvl="0" w:tplc="CBB6B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E51781"/>
    <w:multiLevelType w:val="hybridMultilevel"/>
    <w:tmpl w:val="6FC0AE0E"/>
    <w:lvl w:ilvl="0" w:tplc="627EF7D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6274B9"/>
    <w:multiLevelType w:val="hybridMultilevel"/>
    <w:tmpl w:val="D53E2966"/>
    <w:lvl w:ilvl="0" w:tplc="0650770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39597E"/>
    <w:multiLevelType w:val="hybridMultilevel"/>
    <w:tmpl w:val="FEB6165E"/>
    <w:lvl w:ilvl="0" w:tplc="FDE28CFA">
      <w:start w:val="14"/>
      <w:numFmt w:val="bullet"/>
      <w:lvlText w:val="-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F9A3BA8"/>
    <w:multiLevelType w:val="hybridMultilevel"/>
    <w:tmpl w:val="B92A28CA"/>
    <w:lvl w:ilvl="0" w:tplc="499AEE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66851"/>
    <w:multiLevelType w:val="hybridMultilevel"/>
    <w:tmpl w:val="E08033F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17736DD"/>
    <w:multiLevelType w:val="hybridMultilevel"/>
    <w:tmpl w:val="0A64F63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CE1D8B"/>
    <w:multiLevelType w:val="hybridMultilevel"/>
    <w:tmpl w:val="BFBAF2F8"/>
    <w:lvl w:ilvl="0" w:tplc="8CEA56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C5C87"/>
    <w:multiLevelType w:val="hybridMultilevel"/>
    <w:tmpl w:val="3FBA2160"/>
    <w:lvl w:ilvl="0" w:tplc="193803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1F122F"/>
    <w:multiLevelType w:val="hybridMultilevel"/>
    <w:tmpl w:val="F3F0EE60"/>
    <w:lvl w:ilvl="0" w:tplc="0410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2228D8">
      <w:start w:val="2010"/>
      <w:numFmt w:val="decimal"/>
      <w:lvlText w:val="%2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0E6572"/>
    <w:multiLevelType w:val="hybridMultilevel"/>
    <w:tmpl w:val="392EF5A2"/>
    <w:lvl w:ilvl="0" w:tplc="AF5858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8747894">
    <w:abstractNumId w:val="24"/>
  </w:num>
  <w:num w:numId="2" w16cid:durableId="56973439">
    <w:abstractNumId w:val="15"/>
  </w:num>
  <w:num w:numId="3" w16cid:durableId="1260681988">
    <w:abstractNumId w:val="5"/>
  </w:num>
  <w:num w:numId="4" w16cid:durableId="1642350104">
    <w:abstractNumId w:val="2"/>
  </w:num>
  <w:num w:numId="5" w16cid:durableId="777287101">
    <w:abstractNumId w:val="22"/>
  </w:num>
  <w:num w:numId="6" w16cid:durableId="827792719">
    <w:abstractNumId w:val="7"/>
  </w:num>
  <w:num w:numId="7" w16cid:durableId="1768694768">
    <w:abstractNumId w:val="26"/>
  </w:num>
  <w:num w:numId="8" w16cid:durableId="787895471">
    <w:abstractNumId w:val="6"/>
  </w:num>
  <w:num w:numId="9" w16cid:durableId="1536655056">
    <w:abstractNumId w:val="3"/>
  </w:num>
  <w:num w:numId="10" w16cid:durableId="1523011059">
    <w:abstractNumId w:val="9"/>
  </w:num>
  <w:num w:numId="11" w16cid:durableId="388110062">
    <w:abstractNumId w:val="25"/>
  </w:num>
  <w:num w:numId="12" w16cid:durableId="521825432">
    <w:abstractNumId w:val="28"/>
  </w:num>
  <w:num w:numId="13" w16cid:durableId="1538929485">
    <w:abstractNumId w:val="16"/>
  </w:num>
  <w:num w:numId="14" w16cid:durableId="1700616924">
    <w:abstractNumId w:val="29"/>
  </w:num>
  <w:num w:numId="15" w16cid:durableId="768820889">
    <w:abstractNumId w:val="23"/>
  </w:num>
  <w:num w:numId="16" w16cid:durableId="41944868">
    <w:abstractNumId w:val="27"/>
  </w:num>
  <w:num w:numId="17" w16cid:durableId="1915893286">
    <w:abstractNumId w:val="14"/>
  </w:num>
  <w:num w:numId="18" w16cid:durableId="341518155">
    <w:abstractNumId w:val="20"/>
  </w:num>
  <w:num w:numId="19" w16cid:durableId="1218201474">
    <w:abstractNumId w:val="13"/>
  </w:num>
  <w:num w:numId="20" w16cid:durableId="1625162335">
    <w:abstractNumId w:val="0"/>
  </w:num>
  <w:num w:numId="21" w16cid:durableId="2009163721">
    <w:abstractNumId w:val="21"/>
  </w:num>
  <w:num w:numId="22" w16cid:durableId="40787440">
    <w:abstractNumId w:val="10"/>
  </w:num>
  <w:num w:numId="23" w16cid:durableId="1609115434">
    <w:abstractNumId w:val="11"/>
  </w:num>
  <w:num w:numId="24" w16cid:durableId="1468011848">
    <w:abstractNumId w:val="18"/>
  </w:num>
  <w:num w:numId="25" w16cid:durableId="1712343499">
    <w:abstractNumId w:val="19"/>
  </w:num>
  <w:num w:numId="26" w16cid:durableId="252710517">
    <w:abstractNumId w:val="1"/>
  </w:num>
  <w:num w:numId="27" w16cid:durableId="1284921774">
    <w:abstractNumId w:val="4"/>
  </w:num>
  <w:num w:numId="28" w16cid:durableId="1243685397">
    <w:abstractNumId w:val="4"/>
  </w:num>
  <w:num w:numId="29" w16cid:durableId="709693385">
    <w:abstractNumId w:val="17"/>
  </w:num>
  <w:num w:numId="30" w16cid:durableId="1641422039">
    <w:abstractNumId w:val="8"/>
  </w:num>
  <w:num w:numId="31" w16cid:durableId="11440060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397E"/>
    <w:rsid w:val="00007E99"/>
    <w:rsid w:val="00010758"/>
    <w:rsid w:val="0001450A"/>
    <w:rsid w:val="0002109C"/>
    <w:rsid w:val="0002482A"/>
    <w:rsid w:val="00030BCB"/>
    <w:rsid w:val="00032166"/>
    <w:rsid w:val="000328FB"/>
    <w:rsid w:val="00033D80"/>
    <w:rsid w:val="00036C8C"/>
    <w:rsid w:val="000420CA"/>
    <w:rsid w:val="00043222"/>
    <w:rsid w:val="00044FB1"/>
    <w:rsid w:val="00051ED7"/>
    <w:rsid w:val="000537A3"/>
    <w:rsid w:val="0005437B"/>
    <w:rsid w:val="00056889"/>
    <w:rsid w:val="000661CB"/>
    <w:rsid w:val="000805AA"/>
    <w:rsid w:val="0009023A"/>
    <w:rsid w:val="00092B32"/>
    <w:rsid w:val="00095C4A"/>
    <w:rsid w:val="000A1952"/>
    <w:rsid w:val="000A1DF9"/>
    <w:rsid w:val="000A5F1E"/>
    <w:rsid w:val="000A644E"/>
    <w:rsid w:val="000B524C"/>
    <w:rsid w:val="000C07CA"/>
    <w:rsid w:val="000C3586"/>
    <w:rsid w:val="000D03FC"/>
    <w:rsid w:val="000D2623"/>
    <w:rsid w:val="000E2FD6"/>
    <w:rsid w:val="000E7ACE"/>
    <w:rsid w:val="000F20A3"/>
    <w:rsid w:val="001002BC"/>
    <w:rsid w:val="001004CA"/>
    <w:rsid w:val="001005B4"/>
    <w:rsid w:val="00103947"/>
    <w:rsid w:val="001063CE"/>
    <w:rsid w:val="00106711"/>
    <w:rsid w:val="00110497"/>
    <w:rsid w:val="001115FB"/>
    <w:rsid w:val="00115A72"/>
    <w:rsid w:val="00122D9E"/>
    <w:rsid w:val="00130B68"/>
    <w:rsid w:val="0013432C"/>
    <w:rsid w:val="0014211D"/>
    <w:rsid w:val="0014353E"/>
    <w:rsid w:val="00147AEF"/>
    <w:rsid w:val="00147E36"/>
    <w:rsid w:val="0015046D"/>
    <w:rsid w:val="00150C22"/>
    <w:rsid w:val="001511F5"/>
    <w:rsid w:val="00155D2C"/>
    <w:rsid w:val="001710EC"/>
    <w:rsid w:val="00171D66"/>
    <w:rsid w:val="00173B27"/>
    <w:rsid w:val="00176B73"/>
    <w:rsid w:val="00182E28"/>
    <w:rsid w:val="0018302C"/>
    <w:rsid w:val="0018445C"/>
    <w:rsid w:val="001851E4"/>
    <w:rsid w:val="0018550B"/>
    <w:rsid w:val="001860D5"/>
    <w:rsid w:val="001870BE"/>
    <w:rsid w:val="00187208"/>
    <w:rsid w:val="00187FB2"/>
    <w:rsid w:val="0019023A"/>
    <w:rsid w:val="001A1485"/>
    <w:rsid w:val="001A3231"/>
    <w:rsid w:val="001A4C8D"/>
    <w:rsid w:val="001A54CC"/>
    <w:rsid w:val="001B1DA5"/>
    <w:rsid w:val="001B4A44"/>
    <w:rsid w:val="001B522A"/>
    <w:rsid w:val="001C1277"/>
    <w:rsid w:val="001C2F0D"/>
    <w:rsid w:val="001C41B6"/>
    <w:rsid w:val="001D03B8"/>
    <w:rsid w:val="001D2252"/>
    <w:rsid w:val="001D47F5"/>
    <w:rsid w:val="001D752F"/>
    <w:rsid w:val="001D76EB"/>
    <w:rsid w:val="001D7F9C"/>
    <w:rsid w:val="001E08A6"/>
    <w:rsid w:val="001E1BC1"/>
    <w:rsid w:val="001E2DA2"/>
    <w:rsid w:val="001E6E59"/>
    <w:rsid w:val="00201ABF"/>
    <w:rsid w:val="00202925"/>
    <w:rsid w:val="002029D9"/>
    <w:rsid w:val="00203535"/>
    <w:rsid w:val="00211F36"/>
    <w:rsid w:val="00214984"/>
    <w:rsid w:val="00223502"/>
    <w:rsid w:val="00224402"/>
    <w:rsid w:val="00225124"/>
    <w:rsid w:val="0022768C"/>
    <w:rsid w:val="0023391B"/>
    <w:rsid w:val="002346A4"/>
    <w:rsid w:val="002370EF"/>
    <w:rsid w:val="00241B9B"/>
    <w:rsid w:val="00253A51"/>
    <w:rsid w:val="00253A9B"/>
    <w:rsid w:val="00264588"/>
    <w:rsid w:val="00264823"/>
    <w:rsid w:val="002716E6"/>
    <w:rsid w:val="002724F7"/>
    <w:rsid w:val="00284489"/>
    <w:rsid w:val="002853B4"/>
    <w:rsid w:val="0028549D"/>
    <w:rsid w:val="0028735B"/>
    <w:rsid w:val="00292980"/>
    <w:rsid w:val="0029650F"/>
    <w:rsid w:val="002A2A27"/>
    <w:rsid w:val="002A2E37"/>
    <w:rsid w:val="002A5D76"/>
    <w:rsid w:val="002B0271"/>
    <w:rsid w:val="002B32D0"/>
    <w:rsid w:val="002B4320"/>
    <w:rsid w:val="002B50A7"/>
    <w:rsid w:val="002C215F"/>
    <w:rsid w:val="002C329C"/>
    <w:rsid w:val="002C4FE9"/>
    <w:rsid w:val="002D07E7"/>
    <w:rsid w:val="002D46FA"/>
    <w:rsid w:val="002E18FC"/>
    <w:rsid w:val="002F079A"/>
    <w:rsid w:val="002F4152"/>
    <w:rsid w:val="002F4FB8"/>
    <w:rsid w:val="0030326A"/>
    <w:rsid w:val="003032E5"/>
    <w:rsid w:val="00303F89"/>
    <w:rsid w:val="00305517"/>
    <w:rsid w:val="00307075"/>
    <w:rsid w:val="003223D8"/>
    <w:rsid w:val="00323001"/>
    <w:rsid w:val="00327DBD"/>
    <w:rsid w:val="003312B7"/>
    <w:rsid w:val="003315AB"/>
    <w:rsid w:val="003331A3"/>
    <w:rsid w:val="00343464"/>
    <w:rsid w:val="00357548"/>
    <w:rsid w:val="00365A9C"/>
    <w:rsid w:val="003669AF"/>
    <w:rsid w:val="0037500A"/>
    <w:rsid w:val="00396AF3"/>
    <w:rsid w:val="003A47D1"/>
    <w:rsid w:val="003A6F9A"/>
    <w:rsid w:val="003A765A"/>
    <w:rsid w:val="003B0F0F"/>
    <w:rsid w:val="003B61F8"/>
    <w:rsid w:val="003D461F"/>
    <w:rsid w:val="003D4D9D"/>
    <w:rsid w:val="003E0A37"/>
    <w:rsid w:val="003E2B35"/>
    <w:rsid w:val="003E2C28"/>
    <w:rsid w:val="003F0C7E"/>
    <w:rsid w:val="003F25E1"/>
    <w:rsid w:val="003F37F6"/>
    <w:rsid w:val="003F3B5A"/>
    <w:rsid w:val="003F3B9F"/>
    <w:rsid w:val="003F4858"/>
    <w:rsid w:val="00404FBA"/>
    <w:rsid w:val="004101FA"/>
    <w:rsid w:val="0041184D"/>
    <w:rsid w:val="00414C58"/>
    <w:rsid w:val="00416AF3"/>
    <w:rsid w:val="00416F73"/>
    <w:rsid w:val="004212BE"/>
    <w:rsid w:val="00421B0D"/>
    <w:rsid w:val="00421D16"/>
    <w:rsid w:val="004221EF"/>
    <w:rsid w:val="00422917"/>
    <w:rsid w:val="004241D6"/>
    <w:rsid w:val="004347B1"/>
    <w:rsid w:val="00435D7D"/>
    <w:rsid w:val="00435E98"/>
    <w:rsid w:val="0044269D"/>
    <w:rsid w:val="00443DBE"/>
    <w:rsid w:val="004458F5"/>
    <w:rsid w:val="004463D4"/>
    <w:rsid w:val="00460184"/>
    <w:rsid w:val="00463C96"/>
    <w:rsid w:val="0047579E"/>
    <w:rsid w:val="004766AC"/>
    <w:rsid w:val="0047687F"/>
    <w:rsid w:val="00484B0B"/>
    <w:rsid w:val="004861E0"/>
    <w:rsid w:val="00486F97"/>
    <w:rsid w:val="00490559"/>
    <w:rsid w:val="0049371C"/>
    <w:rsid w:val="00497104"/>
    <w:rsid w:val="004A0FAA"/>
    <w:rsid w:val="004A7007"/>
    <w:rsid w:val="004B0E3F"/>
    <w:rsid w:val="004B501E"/>
    <w:rsid w:val="004B586E"/>
    <w:rsid w:val="004C7792"/>
    <w:rsid w:val="004D6F1B"/>
    <w:rsid w:val="004D7BF1"/>
    <w:rsid w:val="004E022C"/>
    <w:rsid w:val="004E443B"/>
    <w:rsid w:val="004E4D33"/>
    <w:rsid w:val="004F38D5"/>
    <w:rsid w:val="004F6BF2"/>
    <w:rsid w:val="00501171"/>
    <w:rsid w:val="00503A22"/>
    <w:rsid w:val="005041C8"/>
    <w:rsid w:val="005047A9"/>
    <w:rsid w:val="00504B7B"/>
    <w:rsid w:val="0051052F"/>
    <w:rsid w:val="0051105E"/>
    <w:rsid w:val="00517979"/>
    <w:rsid w:val="00525D96"/>
    <w:rsid w:val="00526096"/>
    <w:rsid w:val="00527908"/>
    <w:rsid w:val="005279C7"/>
    <w:rsid w:val="00535D60"/>
    <w:rsid w:val="00542620"/>
    <w:rsid w:val="005461C6"/>
    <w:rsid w:val="00547671"/>
    <w:rsid w:val="005519CF"/>
    <w:rsid w:val="00555D5E"/>
    <w:rsid w:val="0056153B"/>
    <w:rsid w:val="00562373"/>
    <w:rsid w:val="00565E30"/>
    <w:rsid w:val="005709A1"/>
    <w:rsid w:val="00582748"/>
    <w:rsid w:val="00586617"/>
    <w:rsid w:val="00590F84"/>
    <w:rsid w:val="00591ADC"/>
    <w:rsid w:val="005A1E8A"/>
    <w:rsid w:val="005C4B80"/>
    <w:rsid w:val="005D131C"/>
    <w:rsid w:val="005D3253"/>
    <w:rsid w:val="005D451B"/>
    <w:rsid w:val="005E17C7"/>
    <w:rsid w:val="005F3306"/>
    <w:rsid w:val="005F4C3C"/>
    <w:rsid w:val="005F5992"/>
    <w:rsid w:val="005F6226"/>
    <w:rsid w:val="00600FA5"/>
    <w:rsid w:val="006049A1"/>
    <w:rsid w:val="00610CC4"/>
    <w:rsid w:val="006116BE"/>
    <w:rsid w:val="00612E65"/>
    <w:rsid w:val="0061375F"/>
    <w:rsid w:val="0061418E"/>
    <w:rsid w:val="0063101F"/>
    <w:rsid w:val="0063198D"/>
    <w:rsid w:val="00632172"/>
    <w:rsid w:val="00641313"/>
    <w:rsid w:val="0064377D"/>
    <w:rsid w:val="00644BBE"/>
    <w:rsid w:val="00651D60"/>
    <w:rsid w:val="00652D47"/>
    <w:rsid w:val="00654C16"/>
    <w:rsid w:val="006622C0"/>
    <w:rsid w:val="00664097"/>
    <w:rsid w:val="00666658"/>
    <w:rsid w:val="00672F5B"/>
    <w:rsid w:val="006735AA"/>
    <w:rsid w:val="00674403"/>
    <w:rsid w:val="00677FFA"/>
    <w:rsid w:val="006800FE"/>
    <w:rsid w:val="0068252C"/>
    <w:rsid w:val="00684581"/>
    <w:rsid w:val="006847FA"/>
    <w:rsid w:val="00685027"/>
    <w:rsid w:val="00687724"/>
    <w:rsid w:val="0069348E"/>
    <w:rsid w:val="006A0753"/>
    <w:rsid w:val="006A1363"/>
    <w:rsid w:val="006A1AB7"/>
    <w:rsid w:val="006B2ED3"/>
    <w:rsid w:val="006B30DB"/>
    <w:rsid w:val="006B5494"/>
    <w:rsid w:val="006B55C4"/>
    <w:rsid w:val="006C0663"/>
    <w:rsid w:val="006C37B0"/>
    <w:rsid w:val="006C4FC3"/>
    <w:rsid w:val="006C6D10"/>
    <w:rsid w:val="006C7F9B"/>
    <w:rsid w:val="006D1B38"/>
    <w:rsid w:val="006D2366"/>
    <w:rsid w:val="006D36AF"/>
    <w:rsid w:val="006D4467"/>
    <w:rsid w:val="006E0324"/>
    <w:rsid w:val="006F0202"/>
    <w:rsid w:val="00703BC5"/>
    <w:rsid w:val="00703F70"/>
    <w:rsid w:val="00706B39"/>
    <w:rsid w:val="00710C0B"/>
    <w:rsid w:val="007119A2"/>
    <w:rsid w:val="00713317"/>
    <w:rsid w:val="0071478B"/>
    <w:rsid w:val="00714F32"/>
    <w:rsid w:val="00716972"/>
    <w:rsid w:val="00716A82"/>
    <w:rsid w:val="00721632"/>
    <w:rsid w:val="0073134B"/>
    <w:rsid w:val="00737722"/>
    <w:rsid w:val="00740906"/>
    <w:rsid w:val="00746BC7"/>
    <w:rsid w:val="00746D93"/>
    <w:rsid w:val="00753D54"/>
    <w:rsid w:val="0075636F"/>
    <w:rsid w:val="007564C8"/>
    <w:rsid w:val="0076168B"/>
    <w:rsid w:val="007635E4"/>
    <w:rsid w:val="00763922"/>
    <w:rsid w:val="00766004"/>
    <w:rsid w:val="00766B91"/>
    <w:rsid w:val="00771778"/>
    <w:rsid w:val="0077307C"/>
    <w:rsid w:val="00775594"/>
    <w:rsid w:val="00775DC7"/>
    <w:rsid w:val="0077670B"/>
    <w:rsid w:val="0078780C"/>
    <w:rsid w:val="00794D81"/>
    <w:rsid w:val="00795072"/>
    <w:rsid w:val="007A2CF0"/>
    <w:rsid w:val="007A4B29"/>
    <w:rsid w:val="007C3E2F"/>
    <w:rsid w:val="007C6C69"/>
    <w:rsid w:val="007C77A4"/>
    <w:rsid w:val="007D7E25"/>
    <w:rsid w:val="007E3A7C"/>
    <w:rsid w:val="007E5E6E"/>
    <w:rsid w:val="007E733C"/>
    <w:rsid w:val="007F2228"/>
    <w:rsid w:val="007F4368"/>
    <w:rsid w:val="008026F4"/>
    <w:rsid w:val="00802CE0"/>
    <w:rsid w:val="0080439B"/>
    <w:rsid w:val="008048AA"/>
    <w:rsid w:val="008055C9"/>
    <w:rsid w:val="008062FE"/>
    <w:rsid w:val="00807A65"/>
    <w:rsid w:val="00815270"/>
    <w:rsid w:val="0081577C"/>
    <w:rsid w:val="00816A38"/>
    <w:rsid w:val="00820C80"/>
    <w:rsid w:val="008321D6"/>
    <w:rsid w:val="008416A2"/>
    <w:rsid w:val="00845DF1"/>
    <w:rsid w:val="0084628D"/>
    <w:rsid w:val="008476E7"/>
    <w:rsid w:val="00853BF6"/>
    <w:rsid w:val="008575B0"/>
    <w:rsid w:val="0085770A"/>
    <w:rsid w:val="0086417D"/>
    <w:rsid w:val="00867DE8"/>
    <w:rsid w:val="008718CE"/>
    <w:rsid w:val="00874C2C"/>
    <w:rsid w:val="0087583D"/>
    <w:rsid w:val="00876EF7"/>
    <w:rsid w:val="008848DD"/>
    <w:rsid w:val="008874A7"/>
    <w:rsid w:val="008878D2"/>
    <w:rsid w:val="00887D9E"/>
    <w:rsid w:val="00891608"/>
    <w:rsid w:val="00892248"/>
    <w:rsid w:val="008A2DBE"/>
    <w:rsid w:val="008A389F"/>
    <w:rsid w:val="008A49D6"/>
    <w:rsid w:val="008A6D46"/>
    <w:rsid w:val="008A7816"/>
    <w:rsid w:val="008B2564"/>
    <w:rsid w:val="008B2A45"/>
    <w:rsid w:val="008C07F3"/>
    <w:rsid w:val="008C63C5"/>
    <w:rsid w:val="008D5701"/>
    <w:rsid w:val="008E0913"/>
    <w:rsid w:val="008E2897"/>
    <w:rsid w:val="008E36FC"/>
    <w:rsid w:val="008E586A"/>
    <w:rsid w:val="008F1A2E"/>
    <w:rsid w:val="008F2E51"/>
    <w:rsid w:val="008F55A0"/>
    <w:rsid w:val="008F5E1D"/>
    <w:rsid w:val="008F73E9"/>
    <w:rsid w:val="00902E42"/>
    <w:rsid w:val="009041D7"/>
    <w:rsid w:val="00907FF1"/>
    <w:rsid w:val="00912BA6"/>
    <w:rsid w:val="0092189D"/>
    <w:rsid w:val="00921B6C"/>
    <w:rsid w:val="00923169"/>
    <w:rsid w:val="00924219"/>
    <w:rsid w:val="00924A2D"/>
    <w:rsid w:val="00926C27"/>
    <w:rsid w:val="0093004B"/>
    <w:rsid w:val="00930991"/>
    <w:rsid w:val="009321B4"/>
    <w:rsid w:val="0093576F"/>
    <w:rsid w:val="009372CB"/>
    <w:rsid w:val="00937596"/>
    <w:rsid w:val="00940D0D"/>
    <w:rsid w:val="00945FC1"/>
    <w:rsid w:val="00946BF5"/>
    <w:rsid w:val="00946C8C"/>
    <w:rsid w:val="00946D46"/>
    <w:rsid w:val="00954DEF"/>
    <w:rsid w:val="009566AC"/>
    <w:rsid w:val="00957089"/>
    <w:rsid w:val="009754DA"/>
    <w:rsid w:val="00977736"/>
    <w:rsid w:val="009779B4"/>
    <w:rsid w:val="00977BE6"/>
    <w:rsid w:val="00977D48"/>
    <w:rsid w:val="00993939"/>
    <w:rsid w:val="009961DD"/>
    <w:rsid w:val="009966D2"/>
    <w:rsid w:val="009970E4"/>
    <w:rsid w:val="009B1922"/>
    <w:rsid w:val="009C073E"/>
    <w:rsid w:val="009C0998"/>
    <w:rsid w:val="009D73B3"/>
    <w:rsid w:val="009E098B"/>
    <w:rsid w:val="009E41F3"/>
    <w:rsid w:val="009F2BCA"/>
    <w:rsid w:val="009F2C98"/>
    <w:rsid w:val="009F6BCF"/>
    <w:rsid w:val="00A012FF"/>
    <w:rsid w:val="00A02A1C"/>
    <w:rsid w:val="00A123E3"/>
    <w:rsid w:val="00A126D8"/>
    <w:rsid w:val="00A147D1"/>
    <w:rsid w:val="00A15939"/>
    <w:rsid w:val="00A22F64"/>
    <w:rsid w:val="00A27A05"/>
    <w:rsid w:val="00A313AC"/>
    <w:rsid w:val="00A35AC2"/>
    <w:rsid w:val="00A428D2"/>
    <w:rsid w:val="00A57083"/>
    <w:rsid w:val="00A75E6B"/>
    <w:rsid w:val="00A77847"/>
    <w:rsid w:val="00A80F89"/>
    <w:rsid w:val="00A81151"/>
    <w:rsid w:val="00A8152F"/>
    <w:rsid w:val="00A8598D"/>
    <w:rsid w:val="00A90059"/>
    <w:rsid w:val="00A92968"/>
    <w:rsid w:val="00A92B1B"/>
    <w:rsid w:val="00AA17CC"/>
    <w:rsid w:val="00AA2211"/>
    <w:rsid w:val="00AA6401"/>
    <w:rsid w:val="00AA747C"/>
    <w:rsid w:val="00AB6938"/>
    <w:rsid w:val="00AB74BE"/>
    <w:rsid w:val="00AC11E0"/>
    <w:rsid w:val="00AC17AA"/>
    <w:rsid w:val="00AC43D8"/>
    <w:rsid w:val="00AD01F8"/>
    <w:rsid w:val="00AD2167"/>
    <w:rsid w:val="00AE1FA5"/>
    <w:rsid w:val="00AE2386"/>
    <w:rsid w:val="00AE4B76"/>
    <w:rsid w:val="00AE563A"/>
    <w:rsid w:val="00AF13F2"/>
    <w:rsid w:val="00AF16E4"/>
    <w:rsid w:val="00AF1EA7"/>
    <w:rsid w:val="00AF662E"/>
    <w:rsid w:val="00B04957"/>
    <w:rsid w:val="00B060D5"/>
    <w:rsid w:val="00B13D44"/>
    <w:rsid w:val="00B1498C"/>
    <w:rsid w:val="00B153FB"/>
    <w:rsid w:val="00B20A21"/>
    <w:rsid w:val="00B20E16"/>
    <w:rsid w:val="00B24794"/>
    <w:rsid w:val="00B275C2"/>
    <w:rsid w:val="00B332DE"/>
    <w:rsid w:val="00B33D78"/>
    <w:rsid w:val="00B350AA"/>
    <w:rsid w:val="00B424DF"/>
    <w:rsid w:val="00B50F1D"/>
    <w:rsid w:val="00B510C2"/>
    <w:rsid w:val="00B51124"/>
    <w:rsid w:val="00B52F55"/>
    <w:rsid w:val="00B573D6"/>
    <w:rsid w:val="00B576F7"/>
    <w:rsid w:val="00B6189A"/>
    <w:rsid w:val="00B63A1B"/>
    <w:rsid w:val="00B64008"/>
    <w:rsid w:val="00B64B96"/>
    <w:rsid w:val="00B67108"/>
    <w:rsid w:val="00B70B52"/>
    <w:rsid w:val="00B71F1C"/>
    <w:rsid w:val="00B72F8A"/>
    <w:rsid w:val="00B77634"/>
    <w:rsid w:val="00B80008"/>
    <w:rsid w:val="00B8021E"/>
    <w:rsid w:val="00B80618"/>
    <w:rsid w:val="00B809E2"/>
    <w:rsid w:val="00B815D4"/>
    <w:rsid w:val="00B828AA"/>
    <w:rsid w:val="00B82CB5"/>
    <w:rsid w:val="00B92AC9"/>
    <w:rsid w:val="00B94529"/>
    <w:rsid w:val="00BA149B"/>
    <w:rsid w:val="00BA238A"/>
    <w:rsid w:val="00BA30E0"/>
    <w:rsid w:val="00BA5E79"/>
    <w:rsid w:val="00BB1A91"/>
    <w:rsid w:val="00BC09C3"/>
    <w:rsid w:val="00BC1D47"/>
    <w:rsid w:val="00BC5A2B"/>
    <w:rsid w:val="00BD3F74"/>
    <w:rsid w:val="00BD48B7"/>
    <w:rsid w:val="00BD6724"/>
    <w:rsid w:val="00BE361D"/>
    <w:rsid w:val="00BF5C57"/>
    <w:rsid w:val="00BF5E0A"/>
    <w:rsid w:val="00BF6E13"/>
    <w:rsid w:val="00C03AB2"/>
    <w:rsid w:val="00C07A03"/>
    <w:rsid w:val="00C134AE"/>
    <w:rsid w:val="00C16DDC"/>
    <w:rsid w:val="00C2022F"/>
    <w:rsid w:val="00C22562"/>
    <w:rsid w:val="00C22743"/>
    <w:rsid w:val="00C31635"/>
    <w:rsid w:val="00C34000"/>
    <w:rsid w:val="00C35625"/>
    <w:rsid w:val="00C40330"/>
    <w:rsid w:val="00C411E4"/>
    <w:rsid w:val="00C417E6"/>
    <w:rsid w:val="00C540D0"/>
    <w:rsid w:val="00C57F40"/>
    <w:rsid w:val="00C613F9"/>
    <w:rsid w:val="00C636E6"/>
    <w:rsid w:val="00C67716"/>
    <w:rsid w:val="00C706CF"/>
    <w:rsid w:val="00C708E5"/>
    <w:rsid w:val="00C72052"/>
    <w:rsid w:val="00C72749"/>
    <w:rsid w:val="00C76708"/>
    <w:rsid w:val="00C83197"/>
    <w:rsid w:val="00C846B6"/>
    <w:rsid w:val="00C84D11"/>
    <w:rsid w:val="00C87E25"/>
    <w:rsid w:val="00C92BDB"/>
    <w:rsid w:val="00CA4344"/>
    <w:rsid w:val="00CB2DA8"/>
    <w:rsid w:val="00CB3C28"/>
    <w:rsid w:val="00CC452E"/>
    <w:rsid w:val="00CC6C1E"/>
    <w:rsid w:val="00CC7FCA"/>
    <w:rsid w:val="00CD1231"/>
    <w:rsid w:val="00CD1C56"/>
    <w:rsid w:val="00CD31CB"/>
    <w:rsid w:val="00CD3704"/>
    <w:rsid w:val="00CD611F"/>
    <w:rsid w:val="00CD75C3"/>
    <w:rsid w:val="00CE2423"/>
    <w:rsid w:val="00CE43DF"/>
    <w:rsid w:val="00CE4CB0"/>
    <w:rsid w:val="00CE620C"/>
    <w:rsid w:val="00CF0A8C"/>
    <w:rsid w:val="00CF2AE1"/>
    <w:rsid w:val="00CF596F"/>
    <w:rsid w:val="00D0366C"/>
    <w:rsid w:val="00D062B4"/>
    <w:rsid w:val="00D071B5"/>
    <w:rsid w:val="00D13CC0"/>
    <w:rsid w:val="00D20258"/>
    <w:rsid w:val="00D20EAA"/>
    <w:rsid w:val="00D21A11"/>
    <w:rsid w:val="00D21CD1"/>
    <w:rsid w:val="00D257B9"/>
    <w:rsid w:val="00D25FEC"/>
    <w:rsid w:val="00D27E82"/>
    <w:rsid w:val="00D31D32"/>
    <w:rsid w:val="00D329F5"/>
    <w:rsid w:val="00D35BC8"/>
    <w:rsid w:val="00D42B9B"/>
    <w:rsid w:val="00D4324E"/>
    <w:rsid w:val="00D473F3"/>
    <w:rsid w:val="00D51F56"/>
    <w:rsid w:val="00D52637"/>
    <w:rsid w:val="00D57667"/>
    <w:rsid w:val="00D61583"/>
    <w:rsid w:val="00D61F18"/>
    <w:rsid w:val="00D62AF7"/>
    <w:rsid w:val="00D70B88"/>
    <w:rsid w:val="00D76476"/>
    <w:rsid w:val="00D854D8"/>
    <w:rsid w:val="00D91319"/>
    <w:rsid w:val="00D9148C"/>
    <w:rsid w:val="00D973F0"/>
    <w:rsid w:val="00D97E34"/>
    <w:rsid w:val="00DB0979"/>
    <w:rsid w:val="00DB0BF2"/>
    <w:rsid w:val="00DB1486"/>
    <w:rsid w:val="00DB1927"/>
    <w:rsid w:val="00DB58CF"/>
    <w:rsid w:val="00DC397E"/>
    <w:rsid w:val="00DC6097"/>
    <w:rsid w:val="00DD2387"/>
    <w:rsid w:val="00DD31D6"/>
    <w:rsid w:val="00DD3B2F"/>
    <w:rsid w:val="00DE3209"/>
    <w:rsid w:val="00DE3709"/>
    <w:rsid w:val="00DE4E1B"/>
    <w:rsid w:val="00DE5CD6"/>
    <w:rsid w:val="00DE71FA"/>
    <w:rsid w:val="00DF458A"/>
    <w:rsid w:val="00DF5974"/>
    <w:rsid w:val="00E00EE9"/>
    <w:rsid w:val="00E01F86"/>
    <w:rsid w:val="00E04799"/>
    <w:rsid w:val="00E0523C"/>
    <w:rsid w:val="00E10323"/>
    <w:rsid w:val="00E10735"/>
    <w:rsid w:val="00E125A3"/>
    <w:rsid w:val="00E15462"/>
    <w:rsid w:val="00E17DBB"/>
    <w:rsid w:val="00E21051"/>
    <w:rsid w:val="00E223FB"/>
    <w:rsid w:val="00E26817"/>
    <w:rsid w:val="00E302F9"/>
    <w:rsid w:val="00E3300C"/>
    <w:rsid w:val="00E355DE"/>
    <w:rsid w:val="00E51869"/>
    <w:rsid w:val="00E557BC"/>
    <w:rsid w:val="00E55C37"/>
    <w:rsid w:val="00E55D7F"/>
    <w:rsid w:val="00E662EE"/>
    <w:rsid w:val="00E766D9"/>
    <w:rsid w:val="00E7676B"/>
    <w:rsid w:val="00E7693E"/>
    <w:rsid w:val="00E770EB"/>
    <w:rsid w:val="00E841D2"/>
    <w:rsid w:val="00E84A7B"/>
    <w:rsid w:val="00E8533D"/>
    <w:rsid w:val="00E90A1C"/>
    <w:rsid w:val="00E92A97"/>
    <w:rsid w:val="00E95450"/>
    <w:rsid w:val="00E95CB9"/>
    <w:rsid w:val="00EA1243"/>
    <w:rsid w:val="00EA21DF"/>
    <w:rsid w:val="00EA47A9"/>
    <w:rsid w:val="00EA65EC"/>
    <w:rsid w:val="00EB00D7"/>
    <w:rsid w:val="00EB0803"/>
    <w:rsid w:val="00EC72BC"/>
    <w:rsid w:val="00EC7977"/>
    <w:rsid w:val="00EC7AF0"/>
    <w:rsid w:val="00EC7CB2"/>
    <w:rsid w:val="00ED2310"/>
    <w:rsid w:val="00ED24FC"/>
    <w:rsid w:val="00ED28F7"/>
    <w:rsid w:val="00ED3CAF"/>
    <w:rsid w:val="00ED6B33"/>
    <w:rsid w:val="00ED6D56"/>
    <w:rsid w:val="00ED78E7"/>
    <w:rsid w:val="00ED7A4A"/>
    <w:rsid w:val="00EE0360"/>
    <w:rsid w:val="00EE248F"/>
    <w:rsid w:val="00EF3DCF"/>
    <w:rsid w:val="00F0098B"/>
    <w:rsid w:val="00F014A1"/>
    <w:rsid w:val="00F017AA"/>
    <w:rsid w:val="00F03619"/>
    <w:rsid w:val="00F06223"/>
    <w:rsid w:val="00F07217"/>
    <w:rsid w:val="00F13730"/>
    <w:rsid w:val="00F169B7"/>
    <w:rsid w:val="00F26346"/>
    <w:rsid w:val="00F27AE3"/>
    <w:rsid w:val="00F31B31"/>
    <w:rsid w:val="00F3561C"/>
    <w:rsid w:val="00F46906"/>
    <w:rsid w:val="00F5092F"/>
    <w:rsid w:val="00F61522"/>
    <w:rsid w:val="00F633BD"/>
    <w:rsid w:val="00F75896"/>
    <w:rsid w:val="00F7602B"/>
    <w:rsid w:val="00F80E31"/>
    <w:rsid w:val="00F85458"/>
    <w:rsid w:val="00F878B9"/>
    <w:rsid w:val="00F902D1"/>
    <w:rsid w:val="00F91B5E"/>
    <w:rsid w:val="00F9502C"/>
    <w:rsid w:val="00F964C5"/>
    <w:rsid w:val="00FA31C3"/>
    <w:rsid w:val="00FA6613"/>
    <w:rsid w:val="00FA7B0B"/>
    <w:rsid w:val="00FB4C57"/>
    <w:rsid w:val="00FC5031"/>
    <w:rsid w:val="00FC5DE9"/>
    <w:rsid w:val="00FD3B38"/>
    <w:rsid w:val="00FD4248"/>
    <w:rsid w:val="00FD50C4"/>
    <w:rsid w:val="00FD65A8"/>
    <w:rsid w:val="00FE2384"/>
    <w:rsid w:val="00FF0A73"/>
    <w:rsid w:val="00FF37EB"/>
    <w:rsid w:val="00FF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3B12A"/>
  <w15:docId w15:val="{1E07D820-9AD4-48AA-8B9B-7FC87CD88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03947"/>
    <w:rPr>
      <w:sz w:val="24"/>
      <w:szCs w:val="24"/>
    </w:rPr>
  </w:style>
  <w:style w:type="paragraph" w:styleId="Titolo1">
    <w:name w:val="heading 1"/>
    <w:basedOn w:val="Normale"/>
    <w:next w:val="Normale"/>
    <w:qFormat/>
    <w:rsid w:val="00103947"/>
    <w:pPr>
      <w:keepNext/>
      <w:tabs>
        <w:tab w:val="num" w:pos="720"/>
      </w:tabs>
      <w:ind w:left="360"/>
      <w:jc w:val="both"/>
      <w:outlineLvl w:val="0"/>
    </w:pPr>
    <w:rPr>
      <w:i/>
      <w:iCs/>
      <w:sz w:val="22"/>
    </w:rPr>
  </w:style>
  <w:style w:type="paragraph" w:styleId="Titolo2">
    <w:name w:val="heading 2"/>
    <w:basedOn w:val="Normale"/>
    <w:next w:val="Normale"/>
    <w:qFormat/>
    <w:rsid w:val="00103947"/>
    <w:pPr>
      <w:keepNext/>
      <w:tabs>
        <w:tab w:val="num" w:pos="720"/>
      </w:tabs>
      <w:ind w:left="360"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rsid w:val="00103947"/>
    <w:pPr>
      <w:keepNext/>
      <w:tabs>
        <w:tab w:val="num" w:pos="720"/>
      </w:tabs>
      <w:ind w:left="1800" w:hanging="1440"/>
      <w:jc w:val="center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rsid w:val="00103947"/>
    <w:pPr>
      <w:keepNext/>
      <w:tabs>
        <w:tab w:val="num" w:pos="720"/>
      </w:tabs>
      <w:ind w:left="360"/>
      <w:jc w:val="center"/>
      <w:outlineLvl w:val="3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10394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103947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103947"/>
    <w:pPr>
      <w:widowControl w:val="0"/>
      <w:spacing w:before="100" w:beforeAutospacing="1" w:after="100" w:afterAutospacing="1"/>
      <w:ind w:firstLine="720"/>
      <w:jc w:val="both"/>
    </w:pPr>
    <w:rPr>
      <w:snapToGrid w:val="0"/>
      <w:szCs w:val="20"/>
    </w:rPr>
  </w:style>
  <w:style w:type="paragraph" w:styleId="Paragrafoelenco">
    <w:name w:val="List Paragraph"/>
    <w:basedOn w:val="Normale"/>
    <w:uiPriority w:val="34"/>
    <w:qFormat/>
    <w:rsid w:val="004172B6"/>
    <w:pPr>
      <w:ind w:left="708"/>
    </w:pPr>
    <w:rPr>
      <w:rFonts w:ascii="Arial" w:hAnsi="Arial"/>
    </w:rPr>
  </w:style>
  <w:style w:type="paragraph" w:customStyle="1" w:styleId="Corpotesto1">
    <w:name w:val="Corpo testo1"/>
    <w:basedOn w:val="Normale"/>
    <w:rsid w:val="004E4D33"/>
    <w:pPr>
      <w:spacing w:after="120"/>
    </w:pPr>
  </w:style>
  <w:style w:type="character" w:styleId="Collegamentoipertestuale">
    <w:name w:val="Hyperlink"/>
    <w:rsid w:val="001A1485"/>
    <w:rPr>
      <w:color w:val="0000FF"/>
      <w:u w:val="single"/>
    </w:rPr>
  </w:style>
  <w:style w:type="character" w:customStyle="1" w:styleId="linktitolo">
    <w:name w:val="linktitolo"/>
    <w:basedOn w:val="Carpredefinitoparagrafo"/>
    <w:rsid w:val="009961DD"/>
  </w:style>
  <w:style w:type="paragraph" w:styleId="NormaleWeb">
    <w:name w:val="Normal (Web)"/>
    <w:basedOn w:val="Normale"/>
    <w:rsid w:val="008575B0"/>
    <w:pPr>
      <w:spacing w:before="100" w:beforeAutospacing="1" w:after="100" w:afterAutospacing="1"/>
    </w:pPr>
    <w:rPr>
      <w:color w:val="333333"/>
      <w:sz w:val="14"/>
      <w:szCs w:val="14"/>
    </w:rPr>
  </w:style>
  <w:style w:type="character" w:customStyle="1" w:styleId="titlenews1">
    <w:name w:val="titlenews1"/>
    <w:rsid w:val="008575B0"/>
    <w:rPr>
      <w:rFonts w:ascii="Times New Roman" w:hAnsi="Times New Roman" w:cs="Times New Roman" w:hint="default"/>
      <w:b/>
      <w:bCs/>
      <w:strike w:val="0"/>
      <w:dstrike w:val="0"/>
      <w:color w:val="001199"/>
      <w:sz w:val="24"/>
      <w:szCs w:val="24"/>
      <w:u w:val="none"/>
      <w:effect w:val="none"/>
    </w:rPr>
  </w:style>
  <w:style w:type="character" w:customStyle="1" w:styleId="apice1">
    <w:name w:val="apice1"/>
    <w:rsid w:val="008575B0"/>
    <w:rPr>
      <w:sz w:val="10"/>
      <w:szCs w:val="10"/>
      <w:vertAlign w:val="superscript"/>
    </w:rPr>
  </w:style>
  <w:style w:type="paragraph" w:styleId="Testofumetto">
    <w:name w:val="Balloon Text"/>
    <w:basedOn w:val="Normale"/>
    <w:link w:val="TestofumettoCarattere"/>
    <w:rsid w:val="00AF16E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AF16E4"/>
    <w:rPr>
      <w:rFonts w:ascii="Segoe UI" w:hAnsi="Segoe UI" w:cs="Segoe UI"/>
      <w:sz w:val="18"/>
      <w:szCs w:val="18"/>
    </w:rPr>
  </w:style>
  <w:style w:type="character" w:customStyle="1" w:styleId="IntestazioneCarattere">
    <w:name w:val="Intestazione Carattere"/>
    <w:basedOn w:val="Carpredefinitoparagrafo"/>
    <w:link w:val="Intestazione"/>
    <w:rsid w:val="007F4368"/>
    <w:rPr>
      <w:sz w:val="24"/>
      <w:szCs w:val="24"/>
    </w:rPr>
  </w:style>
  <w:style w:type="paragraph" w:customStyle="1" w:styleId="Indice">
    <w:name w:val="Indice"/>
    <w:basedOn w:val="Normale"/>
    <w:rsid w:val="00CF596F"/>
    <w:pPr>
      <w:suppressLineNumbers/>
      <w:suppressAutoHyphens/>
    </w:pPr>
    <w:rPr>
      <w:rFonts w:cs="Lucida Sans Unicode"/>
    </w:rPr>
  </w:style>
  <w:style w:type="character" w:styleId="Enfasigrassetto">
    <w:name w:val="Strong"/>
    <w:uiPriority w:val="22"/>
    <w:qFormat/>
    <w:rsid w:val="00775594"/>
    <w:rPr>
      <w:b/>
      <w:bCs/>
    </w:rPr>
  </w:style>
  <w:style w:type="paragraph" w:customStyle="1" w:styleId="Standard">
    <w:name w:val="Standard"/>
    <w:rsid w:val="00BD3F74"/>
    <w:pPr>
      <w:suppressAutoHyphens/>
      <w:autoSpaceDN w:val="0"/>
      <w:textAlignment w:val="baseline"/>
    </w:pPr>
    <w:rPr>
      <w:rFonts w:ascii="Calibri" w:eastAsia="Calibri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BD3F74"/>
  </w:style>
  <w:style w:type="numbering" w:customStyle="1" w:styleId="WWNum7">
    <w:name w:val="WWNum7"/>
    <w:basedOn w:val="Nessunelenco"/>
    <w:rsid w:val="00BD3F74"/>
    <w:pPr>
      <w:numPr>
        <w:numId w:val="27"/>
      </w:numPr>
    </w:pPr>
  </w:style>
  <w:style w:type="table" w:styleId="Grigliatabella">
    <w:name w:val="Table Grid"/>
    <w:basedOn w:val="Tabellanormale"/>
    <w:uiPriority w:val="39"/>
    <w:rsid w:val="00C2022F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rsid w:val="00F07217"/>
  </w:style>
  <w:style w:type="character" w:customStyle="1" w:styleId="PidipaginaCarattere">
    <w:name w:val="Piè di pagina Carattere"/>
    <w:basedOn w:val="Carpredefinitoparagrafo"/>
    <w:link w:val="Pidipagina"/>
    <w:rsid w:val="0076168B"/>
    <w:rPr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1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6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56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zisociali@pec.comune.catenanuova.en.it" TargetMode="External"/><Relationship Id="rId1" Type="http://schemas.openxmlformats.org/officeDocument/2006/relationships/hyperlink" Target="mailto:serviziassistenza@comune.catenanuova.en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fficiosolidarieta01\Desktop\_Det_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_Det_</Template>
  <TotalTime>742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Utente Finale</Company>
  <LinksUpToDate>false</LinksUpToDate>
  <CharactersWithSpaces>2628</CharactersWithSpaces>
  <SharedDoc>false</SharedDoc>
  <HLinks>
    <vt:vector size="6" baseType="variant">
      <vt:variant>
        <vt:i4>1048634</vt:i4>
      </vt:variant>
      <vt:variant>
        <vt:i4>0</vt:i4>
      </vt:variant>
      <vt:variant>
        <vt:i4>0</vt:i4>
      </vt:variant>
      <vt:variant>
        <vt:i4>5</vt:i4>
      </vt:variant>
      <vt:variant>
        <vt:lpwstr>mailto:servizisociali@comune.catenanuova.en.it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ufficiosolidarieta01</dc:creator>
  <cp:keywords/>
  <dc:description/>
  <cp:lastModifiedBy>UTENTE</cp:lastModifiedBy>
  <cp:revision>48</cp:revision>
  <cp:lastPrinted>2025-10-03T15:47:00Z</cp:lastPrinted>
  <dcterms:created xsi:type="dcterms:W3CDTF">2018-01-09T08:13:00Z</dcterms:created>
  <dcterms:modified xsi:type="dcterms:W3CDTF">2026-02-25T16:25:00Z</dcterms:modified>
</cp:coreProperties>
</file>