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B7BE1" w14:textId="77777777" w:rsidR="00462AFB" w:rsidRDefault="00462AFB" w:rsidP="00462AFB">
      <w:pPr>
        <w:pStyle w:val="Titolo"/>
        <w:pBdr>
          <w:bottom w:val="single" w:sz="12" w:space="1" w:color="auto"/>
        </w:pBdr>
        <w:rPr>
          <w:sz w:val="16"/>
          <w:szCs w:val="16"/>
        </w:rPr>
      </w:pPr>
    </w:p>
    <w:p w14:paraId="44FC3E54" w14:textId="77777777" w:rsidR="00462AFB" w:rsidRPr="00053258" w:rsidRDefault="00462AFB" w:rsidP="00462AFB">
      <w:pPr>
        <w:pStyle w:val="Titolo"/>
        <w:rPr>
          <w:sz w:val="16"/>
          <w:szCs w:val="16"/>
        </w:rPr>
      </w:pPr>
    </w:p>
    <w:p w14:paraId="1BF00352" w14:textId="77777777" w:rsidR="00462AFB" w:rsidRPr="00546929" w:rsidRDefault="00462AFB" w:rsidP="00462AFB">
      <w:pPr>
        <w:pStyle w:val="Titolo"/>
        <w:tabs>
          <w:tab w:val="clear" w:pos="720"/>
        </w:tabs>
        <w:rPr>
          <w:sz w:val="36"/>
          <w:szCs w:val="36"/>
        </w:rPr>
      </w:pPr>
      <w:r w:rsidRPr="00546929">
        <w:rPr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7F452076" wp14:editId="19FB4089">
            <wp:simplePos x="0" y="0"/>
            <wp:positionH relativeFrom="column">
              <wp:posOffset>76200</wp:posOffset>
            </wp:positionH>
            <wp:positionV relativeFrom="paragraph">
              <wp:posOffset>77470</wp:posOffset>
            </wp:positionV>
            <wp:extent cx="766445" cy="1028700"/>
            <wp:effectExtent l="0" t="0" r="0" b="0"/>
            <wp:wrapSquare wrapText="bothSides"/>
            <wp:docPr id="2" name="Immagine 2" descr="LogoBN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BN3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46929">
        <w:rPr>
          <w:sz w:val="36"/>
          <w:szCs w:val="36"/>
        </w:rPr>
        <w:t>COMUNE   DI   CATENANUOVA</w:t>
      </w:r>
    </w:p>
    <w:p w14:paraId="61BC1C5B" w14:textId="77777777" w:rsidR="00462AFB" w:rsidRPr="0060622D" w:rsidRDefault="00462AFB" w:rsidP="00462AFB">
      <w:pPr>
        <w:pStyle w:val="Titolo3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Libero Consorzio Comunale di Enna</w:t>
      </w:r>
    </w:p>
    <w:p w14:paraId="0898B869" w14:textId="77777777" w:rsidR="00462AFB" w:rsidRPr="00546929" w:rsidRDefault="00462AFB" w:rsidP="00462AFB">
      <w:pPr>
        <w:jc w:val="center"/>
        <w:rPr>
          <w:sz w:val="6"/>
          <w:szCs w:val="6"/>
        </w:rPr>
      </w:pPr>
    </w:p>
    <w:p w14:paraId="65E75674" w14:textId="77777777" w:rsidR="00462AFB" w:rsidRPr="0060622D" w:rsidRDefault="00462AFB" w:rsidP="00462AFB">
      <w:pPr>
        <w:jc w:val="center"/>
        <w:rPr>
          <w:sz w:val="18"/>
          <w:szCs w:val="18"/>
        </w:rPr>
      </w:pPr>
      <w:r w:rsidRPr="0060622D">
        <w:rPr>
          <w:sz w:val="18"/>
          <w:szCs w:val="18"/>
        </w:rPr>
        <w:t>○○○◊○○○</w:t>
      </w:r>
    </w:p>
    <w:p w14:paraId="76EC96D3" w14:textId="77777777" w:rsidR="00462AFB" w:rsidRPr="00546929" w:rsidRDefault="00462AFB" w:rsidP="00462AFB">
      <w:pPr>
        <w:jc w:val="center"/>
        <w:rPr>
          <w:sz w:val="6"/>
          <w:szCs w:val="6"/>
        </w:rPr>
      </w:pPr>
    </w:p>
    <w:p w14:paraId="6D631210" w14:textId="77777777" w:rsidR="00462AFB" w:rsidRDefault="00462AFB" w:rsidP="00462AFB"/>
    <w:p w14:paraId="0CB8E1EF" w14:textId="77777777" w:rsidR="00CF05E0" w:rsidRDefault="00CF05E0" w:rsidP="00462AFB"/>
    <w:p w14:paraId="07851072" w14:textId="77777777" w:rsidR="00462AFB" w:rsidRDefault="00462AFB" w:rsidP="00462AFB">
      <w:r>
        <w:t>_________________________________________________________________________________</w:t>
      </w:r>
    </w:p>
    <w:p w14:paraId="16D48F74" w14:textId="77777777" w:rsidR="00462AFB" w:rsidRDefault="00462AFB" w:rsidP="00462AFB">
      <w:pPr>
        <w:jc w:val="center"/>
        <w:rPr>
          <w:sz w:val="14"/>
        </w:rPr>
      </w:pPr>
    </w:p>
    <w:p w14:paraId="739004CB" w14:textId="77777777" w:rsidR="007C0EED" w:rsidRDefault="007C0EED" w:rsidP="007C0EED">
      <w:pPr>
        <w:jc w:val="center"/>
        <w:rPr>
          <w:sz w:val="14"/>
        </w:rPr>
      </w:pPr>
    </w:p>
    <w:p w14:paraId="7714CDAA" w14:textId="180930B9" w:rsidR="00FD40E7" w:rsidRPr="009B18B9" w:rsidRDefault="00127B04" w:rsidP="00FD40E7">
      <w:pPr>
        <w:jc w:val="right"/>
        <w:rPr>
          <w:b/>
          <w:sz w:val="22"/>
          <w:szCs w:val="22"/>
        </w:rPr>
      </w:pPr>
      <w:r w:rsidRPr="002735AD">
        <w:rPr>
          <w:b/>
          <w:sz w:val="22"/>
          <w:szCs w:val="22"/>
        </w:rPr>
        <w:t xml:space="preserve">Allegato </w:t>
      </w:r>
      <w:r w:rsidR="002735AD" w:rsidRPr="002735AD">
        <w:rPr>
          <w:b/>
          <w:sz w:val="22"/>
          <w:szCs w:val="22"/>
        </w:rPr>
        <w:t>3</w:t>
      </w:r>
    </w:p>
    <w:p w14:paraId="3AAF077B" w14:textId="77777777" w:rsidR="00905843" w:rsidRDefault="00905843" w:rsidP="00F826A5">
      <w:pPr>
        <w:rPr>
          <w:sz w:val="20"/>
          <w:szCs w:val="20"/>
        </w:rPr>
      </w:pPr>
      <w:r>
        <w:rPr>
          <w:sz w:val="20"/>
          <w:szCs w:val="20"/>
        </w:rPr>
        <w:t>Stazione Appaltante</w:t>
      </w:r>
    </w:p>
    <w:p w14:paraId="30E405A9" w14:textId="5FAAE8BA" w:rsidR="00F826A5" w:rsidRDefault="00F826A5" w:rsidP="00F826A5">
      <w:pPr>
        <w:rPr>
          <w:sz w:val="20"/>
          <w:szCs w:val="20"/>
        </w:rPr>
      </w:pPr>
      <w:r>
        <w:rPr>
          <w:sz w:val="20"/>
          <w:szCs w:val="20"/>
        </w:rPr>
        <w:t>Comune di Catenanuova</w:t>
      </w:r>
    </w:p>
    <w:p w14:paraId="143C24EF" w14:textId="34012524" w:rsidR="00F826A5" w:rsidRDefault="00F826A5" w:rsidP="00F826A5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Pec</w:t>
      </w:r>
      <w:proofErr w:type="spellEnd"/>
      <w:r>
        <w:rPr>
          <w:sz w:val="20"/>
          <w:szCs w:val="20"/>
        </w:rPr>
        <w:t xml:space="preserve">.: </w:t>
      </w:r>
      <w:hyperlink r:id="rId9" w:history="1">
        <w:r w:rsidR="005F09D9" w:rsidRPr="004D13F1">
          <w:rPr>
            <w:rStyle w:val="Collegamentoipertestuale"/>
            <w:sz w:val="20"/>
            <w:szCs w:val="20"/>
          </w:rPr>
          <w:t>info@pec.comune.catenanuova.en.it</w:t>
        </w:r>
      </w:hyperlink>
      <w:r w:rsidR="005F09D9">
        <w:rPr>
          <w:sz w:val="20"/>
          <w:szCs w:val="20"/>
        </w:rPr>
        <w:t xml:space="preserve"> </w:t>
      </w:r>
    </w:p>
    <w:p w14:paraId="577B185B" w14:textId="77777777" w:rsidR="00E20FA9" w:rsidRPr="00F826A5" w:rsidRDefault="00E20FA9" w:rsidP="00F826A5">
      <w:pPr>
        <w:rPr>
          <w:sz w:val="20"/>
          <w:szCs w:val="20"/>
          <w:lang w:val="en-US"/>
        </w:rPr>
      </w:pPr>
      <w:r w:rsidRPr="00F826A5">
        <w:rPr>
          <w:sz w:val="20"/>
          <w:szCs w:val="20"/>
          <w:lang w:val="en-US"/>
        </w:rPr>
        <w:tab/>
      </w:r>
    </w:p>
    <w:p w14:paraId="536FE402" w14:textId="77777777" w:rsidR="00177D13" w:rsidRDefault="00475954" w:rsidP="0047595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76171">
        <w:rPr>
          <w:b/>
          <w:sz w:val="22"/>
          <w:szCs w:val="22"/>
        </w:rPr>
        <w:t>PATTO DI INTEGRITÀ</w:t>
      </w:r>
      <w:r>
        <w:rPr>
          <w:b/>
          <w:sz w:val="22"/>
          <w:szCs w:val="22"/>
        </w:rPr>
        <w:t xml:space="preserve"> </w:t>
      </w:r>
    </w:p>
    <w:p w14:paraId="3AF8FDDA" w14:textId="45883928" w:rsidR="00833B8F" w:rsidRPr="005F09D9" w:rsidRDefault="00475954" w:rsidP="00177D1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RELATIVO</w:t>
      </w:r>
      <w:r w:rsidR="00177D13">
        <w:rPr>
          <w:b/>
          <w:sz w:val="22"/>
          <w:szCs w:val="22"/>
        </w:rPr>
        <w:t xml:space="preserve"> </w:t>
      </w:r>
      <w:r w:rsidR="005F09D9">
        <w:rPr>
          <w:b/>
          <w:sz w:val="22"/>
          <w:szCs w:val="22"/>
        </w:rPr>
        <w:t>ALL</w:t>
      </w:r>
      <w:r w:rsidR="00177D13">
        <w:rPr>
          <w:b/>
          <w:sz w:val="22"/>
          <w:szCs w:val="22"/>
        </w:rPr>
        <w:t>E</w:t>
      </w:r>
      <w:r w:rsidR="005F09D9">
        <w:rPr>
          <w:b/>
          <w:sz w:val="22"/>
          <w:szCs w:val="22"/>
        </w:rPr>
        <w:t xml:space="preserve"> PROCEDURE DI GARA FINALIZZATE ALLA STIPULA DI CONTRATTI PUBBLICI</w:t>
      </w:r>
      <w:r w:rsidR="00E112AE" w:rsidRPr="005F09D9">
        <w:rPr>
          <w:b/>
          <w:sz w:val="22"/>
          <w:szCs w:val="22"/>
        </w:rPr>
        <w:t xml:space="preserve"> </w:t>
      </w:r>
    </w:p>
    <w:p w14:paraId="436D05EC" w14:textId="77777777" w:rsidR="00833B8F" w:rsidRPr="0058503B" w:rsidRDefault="00833B8F" w:rsidP="00833B8F">
      <w:pPr>
        <w:autoSpaceDE w:val="0"/>
        <w:jc w:val="both"/>
        <w:rPr>
          <w:b/>
          <w:sz w:val="22"/>
          <w:szCs w:val="22"/>
        </w:rPr>
      </w:pPr>
    </w:p>
    <w:p w14:paraId="0134D85C" w14:textId="3522F635" w:rsidR="00C46610" w:rsidRPr="00665F77" w:rsidRDefault="00177D13" w:rsidP="00177D13">
      <w:pPr>
        <w:spacing w:line="23" w:lineRule="atLeast"/>
        <w:ind w:left="142"/>
        <w:jc w:val="both"/>
        <w:rPr>
          <w:b/>
          <w:bCs/>
          <w:sz w:val="22"/>
          <w:szCs w:val="22"/>
        </w:rPr>
      </w:pPr>
      <w:r w:rsidRPr="00665F77">
        <w:rPr>
          <w:b/>
          <w:bCs/>
          <w:sz w:val="22"/>
          <w:szCs w:val="22"/>
        </w:rPr>
        <w:t>“</w:t>
      </w:r>
      <w:r w:rsidR="000B37BB" w:rsidRPr="00665F77">
        <w:rPr>
          <w:b/>
          <w:bCs/>
          <w:sz w:val="22"/>
          <w:szCs w:val="22"/>
        </w:rPr>
        <w:t xml:space="preserve">Procedura aperta per l’affidamento </w:t>
      </w:r>
      <w:bookmarkStart w:id="0" w:name="_Hlk222504079"/>
      <w:r w:rsidR="000B37BB" w:rsidRPr="00665F77">
        <w:rPr>
          <w:b/>
          <w:bCs/>
          <w:sz w:val="22"/>
          <w:szCs w:val="22"/>
        </w:rPr>
        <w:t>del servizio integrativo per l’infanzia spazio gioco per minori dai 18 ai 36 mesi di età</w:t>
      </w:r>
      <w:bookmarkEnd w:id="0"/>
      <w:r w:rsidR="000B37BB" w:rsidRPr="00665F77">
        <w:rPr>
          <w:b/>
          <w:bCs/>
          <w:sz w:val="22"/>
          <w:szCs w:val="22"/>
        </w:rPr>
        <w:t xml:space="preserve"> di importo inferiore alle soglie europee con il criterio dell’offerta economicamente più vantaggiosa sulla base del miglior rapporto qualità/prezzo mediante ricorso alla piattaforma </w:t>
      </w:r>
      <w:proofErr w:type="spellStart"/>
      <w:r w:rsidR="000B37BB" w:rsidRPr="00665F77">
        <w:rPr>
          <w:b/>
          <w:bCs/>
          <w:sz w:val="22"/>
          <w:szCs w:val="22"/>
        </w:rPr>
        <w:t>MePA</w:t>
      </w:r>
      <w:proofErr w:type="spellEnd"/>
      <w:r w:rsidR="000B37BB" w:rsidRPr="00665F77">
        <w:rPr>
          <w:b/>
          <w:bCs/>
          <w:sz w:val="22"/>
          <w:szCs w:val="22"/>
        </w:rPr>
        <w:t>.</w:t>
      </w:r>
      <w:r w:rsidR="000B37BB" w:rsidRPr="00665F77">
        <w:rPr>
          <w:b/>
          <w:sz w:val="22"/>
          <w:szCs w:val="22"/>
        </w:rPr>
        <w:t xml:space="preserve"> CPV </w:t>
      </w:r>
      <w:r w:rsidR="000B37BB" w:rsidRPr="00665F77">
        <w:rPr>
          <w:b/>
          <w:bCs/>
          <w:color w:val="000000"/>
          <w:sz w:val="22"/>
          <w:szCs w:val="22"/>
        </w:rPr>
        <w:t>85320000-8 Servizi sociali</w:t>
      </w:r>
      <w:r w:rsidRPr="00665F77">
        <w:rPr>
          <w:b/>
          <w:bCs/>
          <w:color w:val="000000"/>
          <w:sz w:val="22"/>
          <w:szCs w:val="22"/>
        </w:rPr>
        <w:t>”</w:t>
      </w:r>
    </w:p>
    <w:p w14:paraId="6AA2E8B9" w14:textId="77777777" w:rsidR="000B37BB" w:rsidRDefault="000B37BB" w:rsidP="000B37BB">
      <w:pPr>
        <w:spacing w:line="23" w:lineRule="atLeast"/>
        <w:ind w:left="567"/>
        <w:rPr>
          <w:sz w:val="20"/>
          <w:szCs w:val="20"/>
        </w:rPr>
      </w:pPr>
    </w:p>
    <w:p w14:paraId="635CF57F" w14:textId="3887C61C" w:rsidR="00475954" w:rsidRDefault="00177D13" w:rsidP="00475954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T</w:t>
      </w:r>
      <w:r w:rsidR="00475954" w:rsidRPr="00376171">
        <w:rPr>
          <w:sz w:val="22"/>
          <w:szCs w:val="22"/>
        </w:rPr>
        <w:t>ra</w:t>
      </w:r>
    </w:p>
    <w:p w14:paraId="020744CC" w14:textId="77777777" w:rsidR="00177D13" w:rsidRPr="00D4738E" w:rsidRDefault="00177D13" w:rsidP="0047595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14:paraId="0042EC33" w14:textId="670F3BAD" w:rsidR="00475954" w:rsidRDefault="00475954" w:rsidP="00D4738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76171">
        <w:rPr>
          <w:sz w:val="22"/>
          <w:szCs w:val="22"/>
        </w:rPr>
        <w:t>il Comune di Catenanuova</w:t>
      </w:r>
      <w:r w:rsidR="00177D13">
        <w:rPr>
          <w:sz w:val="22"/>
          <w:szCs w:val="22"/>
        </w:rPr>
        <w:t xml:space="preserve"> (di seguito denominato Amministrazione), con sede in </w:t>
      </w:r>
      <w:r w:rsidRPr="00376171">
        <w:rPr>
          <w:sz w:val="22"/>
          <w:szCs w:val="22"/>
        </w:rPr>
        <w:t>p.</w:t>
      </w:r>
      <w:r w:rsidR="00E41D81">
        <w:rPr>
          <w:sz w:val="22"/>
          <w:szCs w:val="22"/>
        </w:rPr>
        <w:t>z</w:t>
      </w:r>
      <w:r w:rsidRPr="00376171">
        <w:rPr>
          <w:sz w:val="22"/>
          <w:szCs w:val="22"/>
        </w:rPr>
        <w:t>za Aldo Moro, codice fiscale 80001380866, stazione appaltante</w:t>
      </w:r>
      <w:r w:rsidR="00E112AE">
        <w:rPr>
          <w:sz w:val="22"/>
          <w:szCs w:val="22"/>
        </w:rPr>
        <w:t xml:space="preserve"> e aggiudicataria</w:t>
      </w:r>
      <w:r w:rsidR="00177D13" w:rsidRPr="00177D13">
        <w:rPr>
          <w:sz w:val="22"/>
          <w:szCs w:val="22"/>
        </w:rPr>
        <w:t xml:space="preserve"> </w:t>
      </w:r>
      <w:r w:rsidR="00177D13" w:rsidRPr="00376171">
        <w:rPr>
          <w:sz w:val="22"/>
          <w:szCs w:val="22"/>
        </w:rPr>
        <w:t xml:space="preserve">per la </w:t>
      </w:r>
      <w:r w:rsidR="00177D13">
        <w:rPr>
          <w:sz w:val="22"/>
          <w:szCs w:val="22"/>
        </w:rPr>
        <w:t>procedura</w:t>
      </w:r>
      <w:r w:rsidR="00177D13" w:rsidRPr="00376171">
        <w:rPr>
          <w:sz w:val="22"/>
          <w:szCs w:val="22"/>
        </w:rPr>
        <w:t xml:space="preserve"> di cui trattasi</w:t>
      </w:r>
      <w:r w:rsidRPr="00376171">
        <w:rPr>
          <w:sz w:val="22"/>
          <w:szCs w:val="22"/>
        </w:rPr>
        <w:t>, rappresentato</w:t>
      </w:r>
      <w:r w:rsidR="00177D13" w:rsidRPr="00376171">
        <w:rPr>
          <w:sz w:val="22"/>
          <w:szCs w:val="22"/>
        </w:rPr>
        <w:t xml:space="preserve"> </w:t>
      </w:r>
      <w:r w:rsidRPr="00376171">
        <w:rPr>
          <w:sz w:val="22"/>
          <w:szCs w:val="22"/>
        </w:rPr>
        <w:t xml:space="preserve">da </w:t>
      </w:r>
      <w:r w:rsidR="00177D13">
        <w:rPr>
          <w:sz w:val="22"/>
          <w:szCs w:val="22"/>
        </w:rPr>
        <w:t xml:space="preserve">Domenica Zinna </w:t>
      </w:r>
      <w:r w:rsidR="00E04666">
        <w:rPr>
          <w:sz w:val="22"/>
          <w:szCs w:val="22"/>
        </w:rPr>
        <w:t>in qualità di</w:t>
      </w:r>
      <w:r w:rsidR="00177D13" w:rsidRPr="00376171">
        <w:rPr>
          <w:sz w:val="22"/>
          <w:szCs w:val="22"/>
        </w:rPr>
        <w:t xml:space="preserve"> </w:t>
      </w:r>
      <w:r w:rsidRPr="00376171">
        <w:rPr>
          <w:sz w:val="22"/>
          <w:szCs w:val="22"/>
        </w:rPr>
        <w:t xml:space="preserve">Responsabile del </w:t>
      </w:r>
      <w:r w:rsidR="004B3FD9">
        <w:rPr>
          <w:sz w:val="22"/>
          <w:szCs w:val="22"/>
        </w:rPr>
        <w:t xml:space="preserve">IV </w:t>
      </w:r>
      <w:r w:rsidRPr="00376171">
        <w:rPr>
          <w:sz w:val="22"/>
          <w:szCs w:val="22"/>
        </w:rPr>
        <w:t>Settore</w:t>
      </w:r>
      <w:r w:rsidR="00177D13">
        <w:rPr>
          <w:sz w:val="22"/>
          <w:szCs w:val="22"/>
        </w:rPr>
        <w:t>;</w:t>
      </w:r>
    </w:p>
    <w:p w14:paraId="6F8EF1E9" w14:textId="77777777" w:rsidR="00177D13" w:rsidRPr="00D4738E" w:rsidRDefault="00177D13" w:rsidP="00D4738E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226BFE0D" w14:textId="77777777" w:rsidR="00475954" w:rsidRPr="00376171" w:rsidRDefault="00475954" w:rsidP="00D4738E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376171">
        <w:rPr>
          <w:sz w:val="22"/>
          <w:szCs w:val="22"/>
        </w:rPr>
        <w:t>e</w:t>
      </w:r>
    </w:p>
    <w:p w14:paraId="23FE01EE" w14:textId="77777777" w:rsidR="00475954" w:rsidRPr="00D4738E" w:rsidRDefault="00475954" w:rsidP="00D4738E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629CDB14" w14:textId="1345B063" w:rsidR="00475954" w:rsidRPr="00376171" w:rsidRDefault="00475954" w:rsidP="00D4738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376171">
        <w:rPr>
          <w:sz w:val="22"/>
          <w:szCs w:val="22"/>
        </w:rPr>
        <w:t xml:space="preserve">la </w:t>
      </w:r>
      <w:proofErr w:type="gramStart"/>
      <w:r w:rsidR="00177D13">
        <w:rPr>
          <w:sz w:val="22"/>
          <w:szCs w:val="22"/>
        </w:rPr>
        <w:t>Società</w:t>
      </w:r>
      <w:r w:rsidRPr="00376171">
        <w:rPr>
          <w:sz w:val="22"/>
          <w:szCs w:val="22"/>
        </w:rPr>
        <w:t xml:space="preserve">  …</w:t>
      </w:r>
      <w:proofErr w:type="gramEnd"/>
      <w:r w:rsidRPr="00376171">
        <w:rPr>
          <w:sz w:val="22"/>
          <w:szCs w:val="22"/>
        </w:rPr>
        <w:t>………………………</w:t>
      </w:r>
      <w:proofErr w:type="gramStart"/>
      <w:r w:rsidRPr="00376171">
        <w:rPr>
          <w:sz w:val="22"/>
          <w:szCs w:val="22"/>
        </w:rPr>
        <w:t>…….</w:t>
      </w:r>
      <w:proofErr w:type="gramEnd"/>
      <w:r w:rsidRPr="00376171">
        <w:rPr>
          <w:sz w:val="22"/>
          <w:szCs w:val="22"/>
        </w:rPr>
        <w:t>.……</w:t>
      </w:r>
      <w:r>
        <w:rPr>
          <w:sz w:val="22"/>
          <w:szCs w:val="22"/>
        </w:rPr>
        <w:t>……………</w:t>
      </w:r>
      <w:r w:rsidRPr="00376171">
        <w:rPr>
          <w:sz w:val="22"/>
          <w:szCs w:val="22"/>
        </w:rPr>
        <w:t>………………</w:t>
      </w:r>
      <w:proofErr w:type="gramStart"/>
      <w:r w:rsidRPr="00376171">
        <w:rPr>
          <w:sz w:val="22"/>
          <w:szCs w:val="22"/>
        </w:rPr>
        <w:t>…….</w:t>
      </w:r>
      <w:proofErr w:type="gramEnd"/>
      <w:r w:rsidRPr="00376171">
        <w:rPr>
          <w:sz w:val="22"/>
          <w:szCs w:val="22"/>
        </w:rPr>
        <w:t xml:space="preserve">.………………………………  </w:t>
      </w:r>
    </w:p>
    <w:p w14:paraId="6DF5F667" w14:textId="11EAB88D" w:rsidR="00475954" w:rsidRPr="00376171" w:rsidRDefault="00475954" w:rsidP="00D4738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376171">
        <w:rPr>
          <w:sz w:val="22"/>
          <w:szCs w:val="22"/>
        </w:rPr>
        <w:t xml:space="preserve">(di seguito denominata </w:t>
      </w:r>
      <w:r w:rsidR="00177D13">
        <w:rPr>
          <w:sz w:val="22"/>
          <w:szCs w:val="22"/>
        </w:rPr>
        <w:t>Operatore economico</w:t>
      </w:r>
      <w:r w:rsidRPr="00376171">
        <w:rPr>
          <w:sz w:val="22"/>
          <w:szCs w:val="22"/>
        </w:rPr>
        <w:t>),</w:t>
      </w:r>
      <w:r w:rsidR="00665F77">
        <w:rPr>
          <w:sz w:val="22"/>
          <w:szCs w:val="22"/>
        </w:rPr>
        <w:t xml:space="preserve"> </w:t>
      </w:r>
      <w:r w:rsidR="00511AD4">
        <w:rPr>
          <w:sz w:val="22"/>
          <w:szCs w:val="22"/>
        </w:rPr>
        <w:t xml:space="preserve">con </w:t>
      </w:r>
      <w:r w:rsidRPr="00376171">
        <w:rPr>
          <w:sz w:val="22"/>
          <w:szCs w:val="22"/>
        </w:rPr>
        <w:t>sede legale in ……………………</w:t>
      </w:r>
      <w:proofErr w:type="gramStart"/>
      <w:r w:rsidRPr="00376171">
        <w:rPr>
          <w:sz w:val="22"/>
          <w:szCs w:val="22"/>
        </w:rPr>
        <w:t>…….</w:t>
      </w:r>
      <w:proofErr w:type="gramEnd"/>
      <w:r w:rsidRPr="00376171">
        <w:rPr>
          <w:sz w:val="22"/>
          <w:szCs w:val="22"/>
        </w:rPr>
        <w:t>……………</w:t>
      </w:r>
      <w:r>
        <w:rPr>
          <w:sz w:val="22"/>
          <w:szCs w:val="22"/>
        </w:rPr>
        <w:t>………</w:t>
      </w:r>
      <w:r w:rsidRPr="00376171">
        <w:rPr>
          <w:sz w:val="22"/>
          <w:szCs w:val="22"/>
        </w:rPr>
        <w:t>, via ……………………</w:t>
      </w:r>
      <w:r>
        <w:rPr>
          <w:sz w:val="22"/>
          <w:szCs w:val="22"/>
        </w:rPr>
        <w:t>………………………………………………………</w:t>
      </w:r>
      <w:r w:rsidRPr="00376171">
        <w:rPr>
          <w:sz w:val="22"/>
          <w:szCs w:val="22"/>
        </w:rPr>
        <w:t>……………</w:t>
      </w:r>
      <w:proofErr w:type="gramStart"/>
      <w:r w:rsidRPr="00376171">
        <w:rPr>
          <w:sz w:val="22"/>
          <w:szCs w:val="22"/>
        </w:rPr>
        <w:t>…….……</w:t>
      </w:r>
      <w:r w:rsidR="00665F77">
        <w:rPr>
          <w:sz w:val="22"/>
          <w:szCs w:val="22"/>
        </w:rPr>
        <w:t>.</w:t>
      </w:r>
      <w:proofErr w:type="gramEnd"/>
      <w:r w:rsidR="00665F77">
        <w:rPr>
          <w:sz w:val="22"/>
          <w:szCs w:val="22"/>
        </w:rPr>
        <w:t>.</w:t>
      </w:r>
      <w:r w:rsidRPr="00376171">
        <w:rPr>
          <w:sz w:val="22"/>
          <w:szCs w:val="22"/>
        </w:rPr>
        <w:t>n</w:t>
      </w:r>
      <w:proofErr w:type="gramStart"/>
      <w:r w:rsidRPr="00376171">
        <w:rPr>
          <w:sz w:val="22"/>
          <w:szCs w:val="22"/>
        </w:rPr>
        <w:t>…….</w:t>
      </w:r>
      <w:proofErr w:type="gramEnd"/>
      <w:r w:rsidRPr="00376171">
        <w:rPr>
          <w:sz w:val="22"/>
          <w:szCs w:val="22"/>
        </w:rPr>
        <w:t>….</w:t>
      </w:r>
    </w:p>
    <w:p w14:paraId="0FFAC947" w14:textId="77777777" w:rsidR="00475954" w:rsidRPr="00376171" w:rsidRDefault="00475954" w:rsidP="00D4738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376171">
        <w:rPr>
          <w:sz w:val="22"/>
          <w:szCs w:val="22"/>
        </w:rPr>
        <w:t>codice fiscale/P.IVA ……………………</w:t>
      </w:r>
      <w:proofErr w:type="gramStart"/>
      <w:r w:rsidRPr="00376171">
        <w:rPr>
          <w:sz w:val="22"/>
          <w:szCs w:val="22"/>
        </w:rPr>
        <w:t>…….</w:t>
      </w:r>
      <w:proofErr w:type="gramEnd"/>
      <w:r w:rsidRPr="00376171">
        <w:rPr>
          <w:sz w:val="22"/>
          <w:szCs w:val="22"/>
        </w:rPr>
        <w:t>…………………</w:t>
      </w:r>
      <w:proofErr w:type="gramStart"/>
      <w:r w:rsidRPr="00376171">
        <w:rPr>
          <w:sz w:val="22"/>
          <w:szCs w:val="22"/>
        </w:rPr>
        <w:t>…….…….</w:t>
      </w:r>
      <w:proofErr w:type="gramEnd"/>
      <w:r w:rsidRPr="00376171">
        <w:rPr>
          <w:sz w:val="22"/>
          <w:szCs w:val="22"/>
        </w:rPr>
        <w:t>…</w:t>
      </w:r>
      <w:proofErr w:type="gramStart"/>
      <w:r w:rsidRPr="00376171">
        <w:rPr>
          <w:sz w:val="22"/>
          <w:szCs w:val="22"/>
        </w:rPr>
        <w:t>…….</w:t>
      </w:r>
      <w:proofErr w:type="gramEnd"/>
      <w:r w:rsidRPr="00376171">
        <w:rPr>
          <w:sz w:val="22"/>
          <w:szCs w:val="22"/>
        </w:rPr>
        <w:t>, rappresentata da ………………………………………………………………………………………….... in qualità di …………</w:t>
      </w:r>
      <w:proofErr w:type="gramStart"/>
      <w:r w:rsidRPr="00376171">
        <w:rPr>
          <w:sz w:val="22"/>
          <w:szCs w:val="22"/>
        </w:rPr>
        <w:t>…….</w:t>
      </w:r>
      <w:proofErr w:type="gramEnd"/>
      <w:r w:rsidRPr="00376171">
        <w:rPr>
          <w:sz w:val="22"/>
          <w:szCs w:val="22"/>
        </w:rPr>
        <w:t>.</w:t>
      </w:r>
      <w:proofErr w:type="gramStart"/>
      <w:r w:rsidRPr="00376171">
        <w:rPr>
          <w:sz w:val="22"/>
          <w:szCs w:val="22"/>
        </w:rPr>
        <w:t>…….</w:t>
      </w:r>
      <w:proofErr w:type="gramEnd"/>
      <w:r w:rsidRPr="00376171">
        <w:rPr>
          <w:sz w:val="22"/>
          <w:szCs w:val="22"/>
        </w:rPr>
        <w:t>.…………………………………</w:t>
      </w:r>
      <w:proofErr w:type="gramStart"/>
      <w:r w:rsidRPr="00376171">
        <w:rPr>
          <w:sz w:val="22"/>
          <w:szCs w:val="22"/>
        </w:rPr>
        <w:t>…….</w:t>
      </w:r>
      <w:proofErr w:type="gramEnd"/>
      <w:r w:rsidRPr="00376171">
        <w:rPr>
          <w:sz w:val="22"/>
          <w:szCs w:val="22"/>
        </w:rPr>
        <w:t>.………………………………</w:t>
      </w:r>
      <w:proofErr w:type="gramStart"/>
      <w:r w:rsidRPr="00376171">
        <w:rPr>
          <w:sz w:val="22"/>
          <w:szCs w:val="22"/>
        </w:rPr>
        <w:t>…….</w:t>
      </w:r>
      <w:proofErr w:type="gramEnd"/>
      <w:r w:rsidRPr="00376171">
        <w:rPr>
          <w:sz w:val="22"/>
          <w:szCs w:val="22"/>
        </w:rPr>
        <w:t>.</w:t>
      </w:r>
    </w:p>
    <w:p w14:paraId="23086603" w14:textId="77777777" w:rsidR="00475954" w:rsidRPr="00376171" w:rsidRDefault="00475954" w:rsidP="00D4738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376171">
        <w:rPr>
          <w:b/>
          <w:bCs/>
          <w:sz w:val="22"/>
          <w:szCs w:val="22"/>
        </w:rPr>
        <w:t>Il presente documento deve essere obbligatoriamente sottoscritto e presentato insieme all’offerta da ciascun partecipante alla gara in oggetto. La mancata consegna del presente documento debitamente sottoscritto comporterà l’esclusione automatica dalla gara.</w:t>
      </w:r>
    </w:p>
    <w:p w14:paraId="143E43EE" w14:textId="77777777" w:rsidR="00475954" w:rsidRPr="00376171" w:rsidRDefault="00475954" w:rsidP="00D4738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3C0B5D6" w14:textId="17AB8E7F" w:rsidR="00475954" w:rsidRDefault="00475954" w:rsidP="0047595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76171">
        <w:rPr>
          <w:b/>
          <w:bCs/>
          <w:sz w:val="22"/>
          <w:szCs w:val="22"/>
        </w:rPr>
        <w:t>VIST</w:t>
      </w:r>
      <w:r w:rsidR="004D5F23">
        <w:rPr>
          <w:b/>
          <w:bCs/>
          <w:sz w:val="22"/>
          <w:szCs w:val="22"/>
        </w:rPr>
        <w:t>O</w:t>
      </w:r>
    </w:p>
    <w:p w14:paraId="630AA19B" w14:textId="77777777" w:rsidR="00892019" w:rsidRPr="00376171" w:rsidRDefault="00892019" w:rsidP="0047595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730E1FCA" w14:textId="2E83241D" w:rsidR="00B05D66" w:rsidRDefault="00892019" w:rsidP="006D78C3">
      <w:pPr>
        <w:pStyle w:val="Paragrafoelenco"/>
        <w:numPr>
          <w:ilvl w:val="0"/>
          <w:numId w:val="4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l’</w:t>
      </w:r>
      <w:r w:rsidR="00B05D66" w:rsidRPr="006D78C3">
        <w:rPr>
          <w:sz w:val="22"/>
          <w:szCs w:val="22"/>
        </w:rPr>
        <w:t xml:space="preserve">art. l, comma 17, della Legge 6 novembre 2012, n.190, recante "Disposizioni per la prevenzione e la repressione della corruzione e nella pubblica Amministrazione"; </w:t>
      </w:r>
    </w:p>
    <w:p w14:paraId="1B6F86BF" w14:textId="5224829D" w:rsidR="00B05D66" w:rsidRPr="00BC63D4" w:rsidRDefault="00B05D66" w:rsidP="006D78C3">
      <w:pPr>
        <w:pStyle w:val="Paragrafoelenco"/>
        <w:numPr>
          <w:ilvl w:val="0"/>
          <w:numId w:val="4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D78C3">
        <w:rPr>
          <w:sz w:val="22"/>
          <w:szCs w:val="22"/>
        </w:rPr>
        <w:t xml:space="preserve">le indicazioni fornite dall’Autorità Nazionale Anticorruzione </w:t>
      </w:r>
      <w:r w:rsidR="000C3FC6">
        <w:rPr>
          <w:sz w:val="22"/>
          <w:szCs w:val="22"/>
        </w:rPr>
        <w:t xml:space="preserve">(di seguito </w:t>
      </w:r>
      <w:r w:rsidR="000C3FC6" w:rsidRPr="006D78C3">
        <w:rPr>
          <w:sz w:val="22"/>
          <w:szCs w:val="22"/>
        </w:rPr>
        <w:t>ANAC</w:t>
      </w:r>
      <w:r w:rsidR="000C3FC6">
        <w:rPr>
          <w:sz w:val="22"/>
          <w:szCs w:val="22"/>
        </w:rPr>
        <w:t>)</w:t>
      </w:r>
      <w:r w:rsidR="000C3FC6" w:rsidRPr="006D78C3">
        <w:rPr>
          <w:sz w:val="22"/>
          <w:szCs w:val="22"/>
        </w:rPr>
        <w:t xml:space="preserve"> </w:t>
      </w:r>
      <w:r w:rsidRPr="006D78C3">
        <w:rPr>
          <w:sz w:val="22"/>
          <w:szCs w:val="22"/>
        </w:rPr>
        <w:t xml:space="preserve">e, da ultimo, quanto previsto dal Piano Nazionale Anticorruzione </w:t>
      </w:r>
      <w:r w:rsidR="000C3FC6">
        <w:rPr>
          <w:sz w:val="22"/>
          <w:szCs w:val="22"/>
        </w:rPr>
        <w:t xml:space="preserve">2025, </w:t>
      </w:r>
      <w:r w:rsidR="00BC63D4" w:rsidRPr="006D78C3">
        <w:rPr>
          <w:sz w:val="22"/>
          <w:szCs w:val="22"/>
        </w:rPr>
        <w:t xml:space="preserve">approvato </w:t>
      </w:r>
      <w:r w:rsidR="000C3FC6" w:rsidRPr="000C3FC6">
        <w:rPr>
          <w:sz w:val="22"/>
          <w:szCs w:val="22"/>
        </w:rPr>
        <w:t>definitivamente</w:t>
      </w:r>
      <w:r w:rsidR="000C3FC6">
        <w:rPr>
          <w:b/>
          <w:bCs/>
          <w:sz w:val="22"/>
          <w:szCs w:val="22"/>
        </w:rPr>
        <w:t xml:space="preserve"> </w:t>
      </w:r>
      <w:r w:rsidR="00BC63D4" w:rsidRPr="00BC63D4">
        <w:rPr>
          <w:sz w:val="22"/>
          <w:szCs w:val="22"/>
        </w:rPr>
        <w:t>con Delibera n. 19 del 28 gennaio 2026</w:t>
      </w:r>
      <w:r w:rsidRPr="00BC63D4">
        <w:rPr>
          <w:sz w:val="22"/>
          <w:szCs w:val="22"/>
        </w:rPr>
        <w:t xml:space="preserve">; </w:t>
      </w:r>
    </w:p>
    <w:p w14:paraId="19D27E83" w14:textId="77777777" w:rsidR="006D78C3" w:rsidRDefault="00B05D66" w:rsidP="006D78C3">
      <w:pPr>
        <w:pStyle w:val="Paragrafoelenco"/>
        <w:numPr>
          <w:ilvl w:val="0"/>
          <w:numId w:val="4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D78C3">
        <w:rPr>
          <w:sz w:val="22"/>
          <w:szCs w:val="22"/>
        </w:rPr>
        <w:t>il D. Lgs. 31 marzo 2023, n. 36, recante il Codice degli appalti pubblici;</w:t>
      </w:r>
    </w:p>
    <w:p w14:paraId="25FCEBCE" w14:textId="3EFAD021" w:rsidR="003E4D88" w:rsidRPr="000B37BB" w:rsidRDefault="003E4D88" w:rsidP="000B37BB">
      <w:pPr>
        <w:pStyle w:val="Paragrafoelenco"/>
        <w:numPr>
          <w:ilvl w:val="0"/>
          <w:numId w:val="4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0B37BB">
        <w:rPr>
          <w:sz w:val="22"/>
          <w:szCs w:val="22"/>
        </w:rPr>
        <w:t xml:space="preserve">la </w:t>
      </w:r>
      <w:r w:rsidRPr="000B37BB">
        <w:rPr>
          <w:color w:val="000000"/>
          <w:sz w:val="22"/>
          <w:szCs w:val="22"/>
        </w:rPr>
        <w:t>deliberazione di G.M. n. 6 del 2</w:t>
      </w:r>
      <w:r w:rsidR="000B37BB" w:rsidRPr="000B37BB">
        <w:rPr>
          <w:color w:val="000000"/>
          <w:sz w:val="22"/>
          <w:szCs w:val="22"/>
        </w:rPr>
        <w:t>2</w:t>
      </w:r>
      <w:r w:rsidRPr="000B37BB">
        <w:rPr>
          <w:color w:val="000000"/>
          <w:sz w:val="22"/>
          <w:szCs w:val="22"/>
        </w:rPr>
        <w:t>/01/202</w:t>
      </w:r>
      <w:r w:rsidR="000B37BB" w:rsidRPr="000B37BB">
        <w:rPr>
          <w:color w:val="000000"/>
          <w:sz w:val="22"/>
          <w:szCs w:val="22"/>
        </w:rPr>
        <w:t>5</w:t>
      </w:r>
      <w:r w:rsidRPr="000B37BB">
        <w:rPr>
          <w:color w:val="000000"/>
          <w:sz w:val="22"/>
          <w:szCs w:val="22"/>
        </w:rPr>
        <w:t xml:space="preserve"> di “Approvazione </w:t>
      </w:r>
      <w:r w:rsidR="000B37BB" w:rsidRPr="000B37BB">
        <w:rPr>
          <w:color w:val="000000"/>
          <w:sz w:val="22"/>
          <w:szCs w:val="22"/>
        </w:rPr>
        <w:t>del</w:t>
      </w:r>
      <w:r w:rsidRPr="000B37BB">
        <w:rPr>
          <w:color w:val="000000"/>
          <w:sz w:val="22"/>
          <w:szCs w:val="22"/>
        </w:rPr>
        <w:t xml:space="preserve"> Piano triennale di</w:t>
      </w:r>
      <w:r w:rsidR="000B37BB" w:rsidRPr="000B37BB">
        <w:rPr>
          <w:color w:val="000000"/>
          <w:sz w:val="22"/>
          <w:szCs w:val="22"/>
        </w:rPr>
        <w:t xml:space="preserve"> </w:t>
      </w:r>
      <w:r w:rsidRPr="000B37BB">
        <w:rPr>
          <w:color w:val="000000"/>
          <w:sz w:val="22"/>
          <w:szCs w:val="22"/>
        </w:rPr>
        <w:t>prevenzione della corruzione e della trasparenza per il triennio 202</w:t>
      </w:r>
      <w:r w:rsidR="000B37BB" w:rsidRPr="000B37BB">
        <w:rPr>
          <w:color w:val="000000"/>
          <w:sz w:val="22"/>
          <w:szCs w:val="22"/>
        </w:rPr>
        <w:t>5</w:t>
      </w:r>
      <w:r w:rsidRPr="000B37BB">
        <w:rPr>
          <w:color w:val="000000"/>
          <w:sz w:val="22"/>
          <w:szCs w:val="22"/>
        </w:rPr>
        <w:t>-202</w:t>
      </w:r>
      <w:r w:rsidR="000B37BB" w:rsidRPr="000B37BB">
        <w:rPr>
          <w:color w:val="000000"/>
          <w:sz w:val="22"/>
          <w:szCs w:val="22"/>
        </w:rPr>
        <w:t>7</w:t>
      </w:r>
      <w:r w:rsidRPr="000B37BB">
        <w:rPr>
          <w:color w:val="000000"/>
          <w:sz w:val="22"/>
          <w:szCs w:val="22"/>
        </w:rPr>
        <w:t>”;</w:t>
      </w:r>
    </w:p>
    <w:p w14:paraId="4EFEC611" w14:textId="3ECFC9B5" w:rsidR="00475954" w:rsidRPr="006D78C3" w:rsidRDefault="00475954" w:rsidP="006D78C3">
      <w:pPr>
        <w:pStyle w:val="Paragrafoelenco"/>
        <w:numPr>
          <w:ilvl w:val="0"/>
          <w:numId w:val="44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D78C3">
        <w:rPr>
          <w:sz w:val="22"/>
          <w:szCs w:val="22"/>
        </w:rPr>
        <w:t xml:space="preserve">il </w:t>
      </w:r>
      <w:r w:rsidR="00E41D81" w:rsidRPr="006D78C3">
        <w:rPr>
          <w:sz w:val="22"/>
          <w:szCs w:val="22"/>
        </w:rPr>
        <w:t>D</w:t>
      </w:r>
      <w:r w:rsidRPr="006D78C3">
        <w:rPr>
          <w:sz w:val="22"/>
          <w:szCs w:val="22"/>
        </w:rPr>
        <w:t>ecreto del Presidente della Repubblica 16 aprile 2013, n. 62 con il quale è stato emanato il “Regolamento recante il codice di comportamento dei dipendenti pubblici”;</w:t>
      </w:r>
    </w:p>
    <w:p w14:paraId="1F015285" w14:textId="2564C2C9" w:rsidR="00475954" w:rsidRPr="006D78C3" w:rsidRDefault="003E4D88" w:rsidP="006D78C3">
      <w:pPr>
        <w:pStyle w:val="Paragrafoelenco"/>
        <w:numPr>
          <w:ilvl w:val="0"/>
          <w:numId w:val="44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D78C3">
        <w:rPr>
          <w:sz w:val="22"/>
          <w:szCs w:val="22"/>
        </w:rPr>
        <w:t>la deliberazione di</w:t>
      </w:r>
      <w:r w:rsidR="00475954" w:rsidRPr="006D78C3">
        <w:rPr>
          <w:sz w:val="22"/>
          <w:szCs w:val="22"/>
        </w:rPr>
        <w:t xml:space="preserve"> G.M. n. </w:t>
      </w:r>
      <w:r w:rsidRPr="006D78C3">
        <w:rPr>
          <w:sz w:val="22"/>
          <w:szCs w:val="22"/>
        </w:rPr>
        <w:t xml:space="preserve">52 </w:t>
      </w:r>
      <w:r w:rsidR="000B37BB" w:rsidRPr="005C2A3F">
        <w:rPr>
          <w:sz w:val="22"/>
          <w:szCs w:val="22"/>
        </w:rPr>
        <w:t>del 17</w:t>
      </w:r>
      <w:r w:rsidR="000B37BB">
        <w:rPr>
          <w:sz w:val="22"/>
          <w:szCs w:val="22"/>
        </w:rPr>
        <w:t>.</w:t>
      </w:r>
      <w:r w:rsidR="000B37BB" w:rsidRPr="005C2A3F">
        <w:rPr>
          <w:sz w:val="22"/>
          <w:szCs w:val="22"/>
        </w:rPr>
        <w:t>06</w:t>
      </w:r>
      <w:r w:rsidR="000B37BB">
        <w:rPr>
          <w:sz w:val="22"/>
          <w:szCs w:val="22"/>
        </w:rPr>
        <w:t>.</w:t>
      </w:r>
      <w:r w:rsidR="000B37BB" w:rsidRPr="005C2A3F">
        <w:rPr>
          <w:sz w:val="22"/>
          <w:szCs w:val="22"/>
        </w:rPr>
        <w:t>2024 concernente</w:t>
      </w:r>
      <w:r w:rsidR="000B37BB" w:rsidRPr="00376171">
        <w:rPr>
          <w:sz w:val="22"/>
          <w:szCs w:val="22"/>
        </w:rPr>
        <w:t xml:space="preserve"> Codice di comportamento dei dipendenti;</w:t>
      </w:r>
    </w:p>
    <w:p w14:paraId="10C771B7" w14:textId="77777777" w:rsidR="00475954" w:rsidRDefault="00475954" w:rsidP="0047595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1082EC24" w14:textId="77777777" w:rsidR="00892019" w:rsidRDefault="00892019" w:rsidP="0047595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282CBBA0" w14:textId="355BA696" w:rsidR="00475954" w:rsidRPr="00376171" w:rsidRDefault="00475954" w:rsidP="0047595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76171">
        <w:rPr>
          <w:b/>
          <w:bCs/>
          <w:sz w:val="22"/>
          <w:szCs w:val="22"/>
        </w:rPr>
        <w:lastRenderedPageBreak/>
        <w:t>CONV</w:t>
      </w:r>
      <w:r w:rsidR="004D5F23">
        <w:rPr>
          <w:b/>
          <w:bCs/>
          <w:sz w:val="22"/>
          <w:szCs w:val="22"/>
        </w:rPr>
        <w:t>ENGONO</w:t>
      </w:r>
      <w:r w:rsidRPr="00376171">
        <w:rPr>
          <w:b/>
          <w:bCs/>
          <w:sz w:val="22"/>
          <w:szCs w:val="22"/>
        </w:rPr>
        <w:t xml:space="preserve"> QUANTO SEGUE</w:t>
      </w:r>
    </w:p>
    <w:p w14:paraId="47B349D1" w14:textId="77777777" w:rsidR="004C4AA6" w:rsidRDefault="004C4AA6" w:rsidP="0047595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5726AE95" w14:textId="167954B4" w:rsidR="00475954" w:rsidRDefault="00475954" w:rsidP="00D4738E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76171">
        <w:rPr>
          <w:b/>
          <w:bCs/>
          <w:sz w:val="22"/>
          <w:szCs w:val="22"/>
        </w:rPr>
        <w:t>Articolo 1</w:t>
      </w:r>
    </w:p>
    <w:p w14:paraId="638F9DB2" w14:textId="53E732B9" w:rsidR="004C4AA6" w:rsidRPr="00892019" w:rsidRDefault="004C4AA6" w:rsidP="00D4738E">
      <w:pPr>
        <w:pStyle w:val="Corpotesto"/>
        <w:spacing w:after="0"/>
        <w:ind w:left="3775" w:right="3781"/>
        <w:jc w:val="center"/>
        <w:rPr>
          <w:b/>
          <w:bCs/>
          <w:sz w:val="22"/>
          <w:szCs w:val="22"/>
        </w:rPr>
      </w:pPr>
      <w:r w:rsidRPr="00892019">
        <w:rPr>
          <w:b/>
          <w:bCs/>
          <w:spacing w:val="-2"/>
          <w:sz w:val="22"/>
          <w:szCs w:val="22"/>
        </w:rPr>
        <w:t>Finalità</w:t>
      </w:r>
    </w:p>
    <w:p w14:paraId="2D166D82" w14:textId="3C8E809A" w:rsidR="004C4AA6" w:rsidRPr="00D4738E" w:rsidRDefault="004C4AA6" w:rsidP="00D4738E">
      <w:pPr>
        <w:widowControl w:val="0"/>
        <w:tabs>
          <w:tab w:val="left" w:pos="499"/>
        </w:tabs>
        <w:autoSpaceDE w:val="0"/>
        <w:autoSpaceDN w:val="0"/>
        <w:ind w:right="144"/>
        <w:jc w:val="both"/>
        <w:rPr>
          <w:sz w:val="22"/>
          <w:szCs w:val="22"/>
        </w:rPr>
      </w:pPr>
      <w:r w:rsidRPr="00D4738E">
        <w:rPr>
          <w:sz w:val="22"/>
          <w:szCs w:val="22"/>
        </w:rPr>
        <w:t>Il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z w:val="22"/>
          <w:szCs w:val="22"/>
        </w:rPr>
        <w:t>presente Patto</w:t>
      </w:r>
      <w:r w:rsidRPr="00D4738E">
        <w:rPr>
          <w:spacing w:val="-1"/>
          <w:sz w:val="22"/>
          <w:szCs w:val="22"/>
        </w:rPr>
        <w:t xml:space="preserve"> </w:t>
      </w:r>
      <w:r w:rsidRPr="00D4738E">
        <w:rPr>
          <w:sz w:val="22"/>
          <w:szCs w:val="22"/>
        </w:rPr>
        <w:t>di</w:t>
      </w:r>
      <w:r w:rsidRPr="00D4738E">
        <w:rPr>
          <w:spacing w:val="-3"/>
          <w:sz w:val="22"/>
          <w:szCs w:val="22"/>
        </w:rPr>
        <w:t xml:space="preserve"> </w:t>
      </w:r>
      <w:r w:rsidRPr="00D4738E">
        <w:rPr>
          <w:sz w:val="22"/>
          <w:szCs w:val="22"/>
        </w:rPr>
        <w:t>integrità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z w:val="22"/>
          <w:szCs w:val="22"/>
        </w:rPr>
        <w:t>rappresenta una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z w:val="22"/>
          <w:szCs w:val="22"/>
        </w:rPr>
        <w:t>misura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z w:val="22"/>
          <w:szCs w:val="22"/>
        </w:rPr>
        <w:t>di</w:t>
      </w:r>
      <w:r w:rsidRPr="00D4738E">
        <w:rPr>
          <w:spacing w:val="-4"/>
          <w:sz w:val="22"/>
          <w:szCs w:val="22"/>
        </w:rPr>
        <w:t xml:space="preserve"> </w:t>
      </w:r>
      <w:r w:rsidRPr="00D4738E">
        <w:rPr>
          <w:sz w:val="22"/>
          <w:szCs w:val="22"/>
        </w:rPr>
        <w:t>prevenzione nei</w:t>
      </w:r>
      <w:r w:rsidRPr="00D4738E">
        <w:rPr>
          <w:spacing w:val="-1"/>
          <w:sz w:val="22"/>
          <w:szCs w:val="22"/>
        </w:rPr>
        <w:t xml:space="preserve"> </w:t>
      </w:r>
      <w:r w:rsidRPr="00D4738E">
        <w:rPr>
          <w:sz w:val="22"/>
          <w:szCs w:val="22"/>
        </w:rPr>
        <w:t>confronti di</w:t>
      </w:r>
      <w:r w:rsidRPr="00D4738E">
        <w:rPr>
          <w:spacing w:val="-4"/>
          <w:sz w:val="22"/>
          <w:szCs w:val="22"/>
        </w:rPr>
        <w:t xml:space="preserve"> </w:t>
      </w:r>
      <w:r w:rsidRPr="00D4738E">
        <w:rPr>
          <w:sz w:val="22"/>
          <w:szCs w:val="22"/>
        </w:rPr>
        <w:t xml:space="preserve">pratiche corruttive, concussive o comunque tendenti ad inficiare il corretto svolgimento dell‘azione </w:t>
      </w:r>
      <w:r w:rsidRPr="00D4738E">
        <w:rPr>
          <w:spacing w:val="-6"/>
          <w:sz w:val="22"/>
          <w:szCs w:val="22"/>
        </w:rPr>
        <w:t>amministrativa</w:t>
      </w:r>
      <w:r w:rsidRPr="00D4738E">
        <w:rPr>
          <w:spacing w:val="-25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nell’ambito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dei pubblici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appalti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banditi dall’Amministrazione.</w:t>
      </w:r>
    </w:p>
    <w:p w14:paraId="4FC1AA35" w14:textId="355F89A2" w:rsidR="004C4AA6" w:rsidRPr="00D4738E" w:rsidRDefault="004C4AA6" w:rsidP="00D4738E">
      <w:pPr>
        <w:widowControl w:val="0"/>
        <w:tabs>
          <w:tab w:val="left" w:pos="505"/>
        </w:tabs>
        <w:autoSpaceDE w:val="0"/>
        <w:autoSpaceDN w:val="0"/>
        <w:ind w:right="126"/>
        <w:jc w:val="both"/>
        <w:rPr>
          <w:sz w:val="22"/>
          <w:szCs w:val="22"/>
        </w:rPr>
      </w:pPr>
      <w:r w:rsidRPr="00D4738E">
        <w:rPr>
          <w:sz w:val="22"/>
          <w:szCs w:val="22"/>
        </w:rPr>
        <w:t>Nel</w:t>
      </w:r>
      <w:r w:rsidRPr="00D4738E">
        <w:rPr>
          <w:spacing w:val="-1"/>
          <w:sz w:val="22"/>
          <w:szCs w:val="22"/>
        </w:rPr>
        <w:t xml:space="preserve"> </w:t>
      </w:r>
      <w:r w:rsidRPr="00D4738E">
        <w:rPr>
          <w:sz w:val="22"/>
          <w:szCs w:val="22"/>
        </w:rPr>
        <w:t>Patto sono stabilite reciproche e formali obbligazioni tra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z w:val="22"/>
          <w:szCs w:val="22"/>
        </w:rPr>
        <w:t>l’Amministrazione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z w:val="22"/>
          <w:szCs w:val="22"/>
        </w:rPr>
        <w:t>e</w:t>
      </w:r>
      <w:r w:rsidRPr="00D4738E">
        <w:rPr>
          <w:spacing w:val="-3"/>
          <w:sz w:val="22"/>
          <w:szCs w:val="22"/>
        </w:rPr>
        <w:t xml:space="preserve"> </w:t>
      </w:r>
      <w:r w:rsidRPr="00D4738E">
        <w:rPr>
          <w:sz w:val="22"/>
          <w:szCs w:val="22"/>
        </w:rPr>
        <w:t xml:space="preserve">l’operatore </w:t>
      </w:r>
      <w:r w:rsidRPr="00D4738E">
        <w:rPr>
          <w:spacing w:val="-6"/>
          <w:sz w:val="22"/>
          <w:szCs w:val="22"/>
        </w:rPr>
        <w:t>economico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partecipante</w:t>
      </w:r>
      <w:r w:rsidRPr="00D4738E">
        <w:rPr>
          <w:spacing w:val="14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alla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procedura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gara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ed</w:t>
      </w:r>
      <w:r w:rsidRPr="00D4738E">
        <w:rPr>
          <w:spacing w:val="-3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eventualmente</w:t>
      </w:r>
      <w:r w:rsidRPr="00D4738E">
        <w:rPr>
          <w:spacing w:val="15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aggiudicatario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della gara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 xml:space="preserve">medesima, </w:t>
      </w:r>
      <w:r w:rsidRPr="00D4738E">
        <w:rPr>
          <w:spacing w:val="-2"/>
          <w:sz w:val="22"/>
          <w:szCs w:val="22"/>
        </w:rPr>
        <w:t>affinché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i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propri comportamenti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siano improntati all‘osservanza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dei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principi</w:t>
      </w:r>
      <w:r w:rsidRPr="00D4738E">
        <w:rPr>
          <w:spacing w:val="-3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di</w:t>
      </w:r>
      <w:r w:rsidRPr="00D4738E">
        <w:rPr>
          <w:spacing w:val="-4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lealtà,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 xml:space="preserve">trasparenza e </w:t>
      </w:r>
      <w:r w:rsidRPr="00D4738E">
        <w:rPr>
          <w:spacing w:val="-6"/>
          <w:sz w:val="22"/>
          <w:szCs w:val="22"/>
        </w:rPr>
        <w:t>correttezza in tutte le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fasi dell‘appalto,</w:t>
      </w:r>
      <w:r w:rsidRPr="00D4738E">
        <w:rPr>
          <w:spacing w:val="21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dalla</w:t>
      </w:r>
      <w:r w:rsidRPr="00D4738E">
        <w:rPr>
          <w:spacing w:val="-12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partecipazione alla</w:t>
      </w:r>
      <w:r w:rsidRPr="00D4738E">
        <w:rPr>
          <w:spacing w:val="-14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esecuzione</w:t>
      </w:r>
      <w:r w:rsidRPr="00D4738E">
        <w:rPr>
          <w:spacing w:val="21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contrattuale.</w:t>
      </w:r>
    </w:p>
    <w:p w14:paraId="53AB93FC" w14:textId="44A46E31" w:rsidR="004C4AA6" w:rsidRPr="00D4738E" w:rsidRDefault="004C4AA6" w:rsidP="00D4738E">
      <w:pPr>
        <w:widowControl w:val="0"/>
        <w:tabs>
          <w:tab w:val="left" w:pos="466"/>
        </w:tabs>
        <w:autoSpaceDE w:val="0"/>
        <w:autoSpaceDN w:val="0"/>
        <w:ind w:right="116"/>
        <w:jc w:val="both"/>
        <w:rPr>
          <w:sz w:val="22"/>
          <w:szCs w:val="22"/>
        </w:rPr>
      </w:pPr>
      <w:r w:rsidRPr="00D4738E">
        <w:rPr>
          <w:w w:val="95"/>
          <w:sz w:val="22"/>
          <w:szCs w:val="22"/>
        </w:rPr>
        <w:t>Con</w:t>
      </w:r>
      <w:r w:rsidRPr="00D4738E">
        <w:rPr>
          <w:spacing w:val="-7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il</w:t>
      </w:r>
      <w:r w:rsidRPr="00D4738E">
        <w:rPr>
          <w:spacing w:val="-8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Patto</w:t>
      </w:r>
      <w:r w:rsidRPr="00D4738E">
        <w:rPr>
          <w:spacing w:val="-1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di</w:t>
      </w:r>
      <w:r w:rsidRPr="00D4738E">
        <w:rPr>
          <w:spacing w:val="-3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integrità</w:t>
      </w:r>
      <w:r w:rsidRPr="00D4738E">
        <w:rPr>
          <w:spacing w:val="-4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le</w:t>
      </w:r>
      <w:r w:rsidRPr="00D4738E">
        <w:rPr>
          <w:spacing w:val="-10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Parti,</w:t>
      </w:r>
      <w:r w:rsidRPr="00D4738E">
        <w:rPr>
          <w:spacing w:val="-1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in</w:t>
      </w:r>
      <w:r w:rsidRPr="00D4738E">
        <w:rPr>
          <w:spacing w:val="-9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particolare, assumono l'espresso impegno</w:t>
      </w:r>
      <w:r w:rsidRPr="00D4738E">
        <w:rPr>
          <w:spacing w:val="-1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anticorruzione</w:t>
      </w:r>
      <w:r w:rsidRPr="00D4738E">
        <w:rPr>
          <w:spacing w:val="-8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di</w:t>
      </w:r>
      <w:r w:rsidRPr="00D4738E">
        <w:rPr>
          <w:spacing w:val="-8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 xml:space="preserve">non </w:t>
      </w:r>
      <w:r w:rsidRPr="00D4738E">
        <w:rPr>
          <w:w w:val="90"/>
          <w:sz w:val="22"/>
          <w:szCs w:val="22"/>
        </w:rPr>
        <w:t>offrire, accettare o richiedere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somme di denaro o qualsiasi altra</w:t>
      </w:r>
      <w:r w:rsidRPr="00D4738E">
        <w:rPr>
          <w:spacing w:val="-6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ricompensa, vantaggio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o beneficio, sia direttamente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che indirettamente</w:t>
      </w:r>
      <w:r w:rsidRPr="00D4738E">
        <w:rPr>
          <w:spacing w:val="-1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tramite intermediari, al fine dell‘assegnazione</w:t>
      </w:r>
      <w:r w:rsidRPr="00D4738E">
        <w:rPr>
          <w:spacing w:val="-3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del</w:t>
      </w:r>
      <w:r w:rsidRPr="00D4738E">
        <w:rPr>
          <w:spacing w:val="-1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contratto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e/o al fine</w:t>
      </w:r>
      <w:r w:rsidRPr="00D4738E">
        <w:rPr>
          <w:spacing w:val="40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di distorcerne</w:t>
      </w:r>
      <w:r w:rsidRPr="00D4738E">
        <w:rPr>
          <w:spacing w:val="24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la</w:t>
      </w:r>
      <w:r w:rsidRPr="00D4738E">
        <w:rPr>
          <w:spacing w:val="-11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relativa corretta esecuzione.</w:t>
      </w:r>
    </w:p>
    <w:p w14:paraId="7859177D" w14:textId="7010BD5F" w:rsidR="004C4AA6" w:rsidRPr="00D4738E" w:rsidRDefault="004C4AA6" w:rsidP="00D4738E">
      <w:pPr>
        <w:widowControl w:val="0"/>
        <w:tabs>
          <w:tab w:val="left" w:pos="500"/>
        </w:tabs>
        <w:autoSpaceDE w:val="0"/>
        <w:autoSpaceDN w:val="0"/>
        <w:ind w:right="127"/>
        <w:jc w:val="both"/>
        <w:rPr>
          <w:sz w:val="22"/>
          <w:szCs w:val="22"/>
        </w:rPr>
      </w:pPr>
      <w:r w:rsidRPr="00D4738E">
        <w:rPr>
          <w:sz w:val="22"/>
          <w:szCs w:val="22"/>
        </w:rPr>
        <w:t>L’espressa accettazione del Patto di integrità costituisce condizione di ammissione a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z w:val="22"/>
          <w:szCs w:val="22"/>
        </w:rPr>
        <w:t xml:space="preserve">tutte le </w:t>
      </w:r>
      <w:r w:rsidRPr="00D4738E">
        <w:rPr>
          <w:spacing w:val="-4"/>
          <w:sz w:val="22"/>
          <w:szCs w:val="22"/>
        </w:rPr>
        <w:t>procedure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di gara</w:t>
      </w:r>
      <w:r w:rsidRPr="00D4738E">
        <w:rPr>
          <w:spacing w:val="-12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indette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dall’Amministrazione.</w:t>
      </w:r>
    </w:p>
    <w:p w14:paraId="0CE71AA9" w14:textId="5C961E0B" w:rsidR="004C4AA6" w:rsidRPr="00D4738E" w:rsidRDefault="004C4AA6" w:rsidP="00D4738E">
      <w:pPr>
        <w:widowControl w:val="0"/>
        <w:tabs>
          <w:tab w:val="left" w:pos="515"/>
        </w:tabs>
        <w:autoSpaceDE w:val="0"/>
        <w:autoSpaceDN w:val="0"/>
        <w:ind w:right="120"/>
        <w:jc w:val="both"/>
        <w:rPr>
          <w:sz w:val="22"/>
          <w:szCs w:val="22"/>
        </w:rPr>
      </w:pPr>
      <w:r w:rsidRPr="00D4738E">
        <w:rPr>
          <w:sz w:val="22"/>
          <w:szCs w:val="22"/>
        </w:rPr>
        <w:t xml:space="preserve">Il Patto di integrità, sottoscritto per accettazione dal legale rappresentante della Società, è </w:t>
      </w:r>
      <w:r w:rsidRPr="00D4738E">
        <w:rPr>
          <w:spacing w:val="-2"/>
          <w:sz w:val="22"/>
          <w:szCs w:val="22"/>
        </w:rPr>
        <w:t>presentato dall’operatore economico allegato alla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documentazione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amministrativa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 xml:space="preserve">richiesta per la </w:t>
      </w:r>
      <w:r w:rsidRPr="00D4738E">
        <w:rPr>
          <w:spacing w:val="-6"/>
          <w:sz w:val="22"/>
          <w:szCs w:val="22"/>
        </w:rPr>
        <w:t>partecipazione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alla</w:t>
      </w:r>
      <w:r w:rsidRPr="00D4738E">
        <w:rPr>
          <w:spacing w:val="-15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procedura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gara, e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costituisce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parte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integrante</w:t>
      </w:r>
      <w:r w:rsidRPr="00D4738E">
        <w:rPr>
          <w:spacing w:val="9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e sostanziale</w:t>
      </w:r>
      <w:r w:rsidRPr="00D4738E">
        <w:rPr>
          <w:spacing w:val="12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del futuro contratto.</w:t>
      </w:r>
    </w:p>
    <w:p w14:paraId="18F68FCD" w14:textId="77777777" w:rsidR="004C4AA6" w:rsidRPr="005C5DBC" w:rsidRDefault="004C4AA6" w:rsidP="00D4738E">
      <w:pPr>
        <w:pStyle w:val="Corpotesto"/>
        <w:spacing w:after="0"/>
        <w:ind w:right="126"/>
        <w:jc w:val="both"/>
        <w:rPr>
          <w:sz w:val="22"/>
          <w:szCs w:val="22"/>
        </w:rPr>
      </w:pPr>
      <w:r w:rsidRPr="005C5DBC">
        <w:rPr>
          <w:sz w:val="22"/>
          <w:szCs w:val="22"/>
        </w:rPr>
        <w:t>Nel</w:t>
      </w:r>
      <w:r w:rsidRPr="005C5DBC">
        <w:rPr>
          <w:spacing w:val="-1"/>
          <w:sz w:val="22"/>
          <w:szCs w:val="22"/>
        </w:rPr>
        <w:t xml:space="preserve"> </w:t>
      </w:r>
      <w:r w:rsidRPr="005C5DBC">
        <w:rPr>
          <w:sz w:val="22"/>
          <w:szCs w:val="22"/>
        </w:rPr>
        <w:t>caso di</w:t>
      </w:r>
      <w:r w:rsidRPr="005C5DBC">
        <w:rPr>
          <w:spacing w:val="-1"/>
          <w:sz w:val="22"/>
          <w:szCs w:val="22"/>
        </w:rPr>
        <w:t xml:space="preserve"> </w:t>
      </w:r>
      <w:r w:rsidRPr="005C5DBC">
        <w:rPr>
          <w:sz w:val="22"/>
          <w:szCs w:val="22"/>
        </w:rPr>
        <w:t>Consorzi o</w:t>
      </w:r>
      <w:r w:rsidRPr="005C5DBC">
        <w:rPr>
          <w:spacing w:val="-1"/>
          <w:sz w:val="22"/>
          <w:szCs w:val="22"/>
        </w:rPr>
        <w:t xml:space="preserve"> </w:t>
      </w:r>
      <w:r w:rsidRPr="005C5DBC">
        <w:rPr>
          <w:sz w:val="22"/>
          <w:szCs w:val="22"/>
        </w:rPr>
        <w:t>Raggruppamenti</w:t>
      </w:r>
      <w:r w:rsidRPr="005C5DBC">
        <w:rPr>
          <w:spacing w:val="-4"/>
          <w:sz w:val="22"/>
          <w:szCs w:val="22"/>
        </w:rPr>
        <w:t xml:space="preserve"> </w:t>
      </w:r>
      <w:r w:rsidRPr="005C5DBC">
        <w:rPr>
          <w:sz w:val="22"/>
          <w:szCs w:val="22"/>
        </w:rPr>
        <w:t>Temporanei di Imprese, il Patto va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z w:val="22"/>
          <w:szCs w:val="22"/>
        </w:rPr>
        <w:t xml:space="preserve">sottoscritto dal legale rappresentante del Consorzio nonché da ciascuna delle Imprese consorziate o raggruppate e </w:t>
      </w:r>
      <w:r w:rsidRPr="005C5DBC">
        <w:rPr>
          <w:spacing w:val="-4"/>
          <w:sz w:val="22"/>
          <w:szCs w:val="22"/>
        </w:rPr>
        <w:t>dall‘eventuale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loro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Direttore/i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Tecnico/i.</w:t>
      </w:r>
    </w:p>
    <w:p w14:paraId="45F76D1C" w14:textId="23D25156" w:rsidR="004C4AA6" w:rsidRPr="005C5DBC" w:rsidRDefault="004C4AA6" w:rsidP="00D4738E">
      <w:pPr>
        <w:pStyle w:val="Corpotesto"/>
        <w:spacing w:after="0"/>
        <w:ind w:right="144"/>
        <w:jc w:val="both"/>
        <w:rPr>
          <w:sz w:val="22"/>
          <w:szCs w:val="22"/>
        </w:rPr>
      </w:pPr>
      <w:r w:rsidRPr="005C5DBC">
        <w:rPr>
          <w:spacing w:val="-6"/>
          <w:sz w:val="22"/>
          <w:szCs w:val="22"/>
        </w:rPr>
        <w:t>Nel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caso di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ricorso</w:t>
      </w:r>
      <w:r w:rsidRPr="005C5DBC">
        <w:rPr>
          <w:spacing w:val="-3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all‘avvalimento,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il</w:t>
      </w:r>
      <w:r w:rsidRPr="005C5DBC">
        <w:rPr>
          <w:spacing w:val="-4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Patto</w:t>
      </w:r>
      <w:r w:rsidRPr="005C5DBC">
        <w:rPr>
          <w:spacing w:val="5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va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sottoscritto</w:t>
      </w:r>
      <w:r w:rsidRPr="005C5DBC">
        <w:rPr>
          <w:spacing w:val="9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anche</w:t>
      </w:r>
      <w:r w:rsidRPr="005C5DBC">
        <w:rPr>
          <w:spacing w:val="-3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dal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legale</w:t>
      </w:r>
      <w:r w:rsidRPr="005C5DBC">
        <w:rPr>
          <w:spacing w:val="-2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rappresentante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 xml:space="preserve">dell‘impresa </w:t>
      </w:r>
      <w:r w:rsidRPr="005C5DBC">
        <w:rPr>
          <w:spacing w:val="-4"/>
          <w:sz w:val="22"/>
          <w:szCs w:val="22"/>
        </w:rPr>
        <w:t>ausiliaria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dall’eventuale</w:t>
      </w:r>
      <w:r w:rsidRPr="005C5DBC">
        <w:rPr>
          <w:spacing w:val="-14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Direttore</w:t>
      </w:r>
      <w:r w:rsidRPr="005C5DBC">
        <w:rPr>
          <w:spacing w:val="10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Tecnico.</w:t>
      </w:r>
    </w:p>
    <w:p w14:paraId="4021A982" w14:textId="77777777" w:rsidR="004C4AA6" w:rsidRPr="005C5DBC" w:rsidRDefault="004C4AA6" w:rsidP="00D4738E">
      <w:pPr>
        <w:pStyle w:val="Corpotesto"/>
        <w:spacing w:after="0"/>
        <w:ind w:right="141"/>
        <w:jc w:val="both"/>
        <w:rPr>
          <w:sz w:val="22"/>
          <w:szCs w:val="22"/>
        </w:rPr>
      </w:pPr>
      <w:r w:rsidRPr="005C5DBC">
        <w:rPr>
          <w:spacing w:val="-6"/>
          <w:sz w:val="22"/>
          <w:szCs w:val="22"/>
        </w:rPr>
        <w:t>Nel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caso di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subappalto,</w:t>
      </w:r>
      <w:r w:rsidRPr="005C5DBC">
        <w:rPr>
          <w:spacing w:val="3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il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Patto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 integrità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va sottoscritto</w:t>
      </w:r>
      <w:r w:rsidRPr="005C5DBC">
        <w:rPr>
          <w:spacing w:val="8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anche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dal legale</w:t>
      </w:r>
      <w:r w:rsidRPr="005C5DBC">
        <w:rPr>
          <w:spacing w:val="-3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rappresentante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</w:t>
      </w:r>
      <w:r w:rsidRPr="005C5DBC">
        <w:rPr>
          <w:spacing w:val="-4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soggetto affidatario</w:t>
      </w:r>
      <w:r w:rsidRPr="005C5DBC">
        <w:rPr>
          <w:spacing w:val="1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subappalto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medesimo,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dall‘eventuale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Direttore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Tecnico.</w:t>
      </w:r>
    </w:p>
    <w:p w14:paraId="6670AE00" w14:textId="060B6158" w:rsidR="004C4AA6" w:rsidRPr="00D4738E" w:rsidRDefault="004C4AA6" w:rsidP="00D4738E">
      <w:pPr>
        <w:widowControl w:val="0"/>
        <w:tabs>
          <w:tab w:val="left" w:pos="466"/>
        </w:tabs>
        <w:autoSpaceDE w:val="0"/>
        <w:autoSpaceDN w:val="0"/>
        <w:ind w:right="139"/>
        <w:jc w:val="both"/>
        <w:rPr>
          <w:sz w:val="22"/>
          <w:szCs w:val="22"/>
        </w:rPr>
      </w:pPr>
      <w:r w:rsidRPr="00D4738E">
        <w:rPr>
          <w:spacing w:val="-4"/>
          <w:sz w:val="22"/>
          <w:szCs w:val="22"/>
        </w:rPr>
        <w:t>La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carenza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della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dichiarazione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di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accettazione</w:t>
      </w:r>
      <w:r w:rsidRPr="00D4738E">
        <w:rPr>
          <w:spacing w:val="-1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del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Patto</w:t>
      </w:r>
      <w:r w:rsidRPr="00D4738E">
        <w:rPr>
          <w:spacing w:val="-1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di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integrità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o la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mancata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produzione</w:t>
      </w:r>
      <w:r w:rsidRPr="00D4738E">
        <w:rPr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 xml:space="preserve">dello </w:t>
      </w:r>
      <w:r w:rsidRPr="00D4738E">
        <w:rPr>
          <w:w w:val="90"/>
          <w:sz w:val="22"/>
          <w:szCs w:val="22"/>
        </w:rPr>
        <w:t>stesso debitamente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sottoscritto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dal concorrente,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sono regolarizzabili</w:t>
      </w:r>
      <w:r w:rsidRPr="00D4738E">
        <w:rPr>
          <w:spacing w:val="-2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attraverso la</w:t>
      </w:r>
      <w:r w:rsidRPr="00D4738E">
        <w:rPr>
          <w:spacing w:val="-8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 xml:space="preserve">procedura di soccorso </w:t>
      </w:r>
      <w:r w:rsidRPr="00D4738E">
        <w:rPr>
          <w:spacing w:val="-4"/>
          <w:sz w:val="22"/>
          <w:szCs w:val="22"/>
        </w:rPr>
        <w:t>istruttorio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di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cui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all‘art.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101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del</w:t>
      </w:r>
      <w:r w:rsidRPr="00D4738E">
        <w:rPr>
          <w:spacing w:val="1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d.lgs.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n.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36/2023.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Qualora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la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società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non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ottemperi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quanto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 xml:space="preserve">richiesto </w:t>
      </w:r>
      <w:r w:rsidRPr="00D4738E">
        <w:rPr>
          <w:spacing w:val="-6"/>
          <w:sz w:val="22"/>
          <w:szCs w:val="22"/>
        </w:rPr>
        <w:t>con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la</w:t>
      </w:r>
      <w:r w:rsidRPr="00D4738E">
        <w:rPr>
          <w:spacing w:val="-16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procedura di soccorso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istruttorio</w:t>
      </w:r>
      <w:r w:rsidRPr="00D4738E">
        <w:rPr>
          <w:spacing w:val="15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verrà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esclusa dalla relativa procedura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affidamento.</w:t>
      </w:r>
    </w:p>
    <w:p w14:paraId="197231EF" w14:textId="77777777" w:rsidR="00D4738E" w:rsidRPr="00D4738E" w:rsidRDefault="00D4738E" w:rsidP="00EF7CF0">
      <w:pPr>
        <w:pStyle w:val="Corpotesto"/>
        <w:spacing w:after="0"/>
        <w:jc w:val="center"/>
        <w:rPr>
          <w:b/>
          <w:bCs/>
          <w:sz w:val="16"/>
          <w:szCs w:val="16"/>
        </w:rPr>
      </w:pPr>
    </w:p>
    <w:p w14:paraId="5A066798" w14:textId="715D0ABF" w:rsidR="00EF7CF0" w:rsidRPr="00EF7CF0" w:rsidRDefault="00EF7CF0" w:rsidP="00EF7CF0">
      <w:pPr>
        <w:pStyle w:val="Corpotesto"/>
        <w:spacing w:after="0"/>
        <w:jc w:val="center"/>
        <w:rPr>
          <w:b/>
          <w:bCs/>
          <w:sz w:val="22"/>
          <w:szCs w:val="22"/>
        </w:rPr>
      </w:pPr>
      <w:r w:rsidRPr="00EF7CF0">
        <w:rPr>
          <w:b/>
          <w:bCs/>
          <w:sz w:val="22"/>
          <w:szCs w:val="22"/>
        </w:rPr>
        <w:t>Articolo 2</w:t>
      </w:r>
    </w:p>
    <w:p w14:paraId="579EF6A2" w14:textId="2270BCC4" w:rsidR="00EF7CF0" w:rsidRPr="00892019" w:rsidRDefault="00EF7CF0" w:rsidP="00EF7CF0">
      <w:pPr>
        <w:pStyle w:val="Corpotesto"/>
        <w:spacing w:after="0"/>
        <w:jc w:val="center"/>
        <w:rPr>
          <w:b/>
          <w:bCs/>
          <w:sz w:val="22"/>
          <w:szCs w:val="22"/>
        </w:rPr>
      </w:pPr>
      <w:r w:rsidRPr="00892019">
        <w:rPr>
          <w:b/>
          <w:bCs/>
          <w:spacing w:val="-8"/>
          <w:sz w:val="22"/>
          <w:szCs w:val="22"/>
        </w:rPr>
        <w:t>Ambito</w:t>
      </w:r>
      <w:r w:rsidRPr="00892019">
        <w:rPr>
          <w:b/>
          <w:bCs/>
          <w:spacing w:val="-4"/>
          <w:sz w:val="22"/>
          <w:szCs w:val="22"/>
        </w:rPr>
        <w:t xml:space="preserve"> </w:t>
      </w:r>
      <w:r w:rsidRPr="00892019">
        <w:rPr>
          <w:b/>
          <w:bCs/>
          <w:spacing w:val="-8"/>
          <w:sz w:val="22"/>
          <w:szCs w:val="22"/>
        </w:rPr>
        <w:t>di</w:t>
      </w:r>
      <w:r w:rsidRPr="00892019">
        <w:rPr>
          <w:b/>
          <w:bCs/>
          <w:spacing w:val="-7"/>
          <w:sz w:val="22"/>
          <w:szCs w:val="22"/>
        </w:rPr>
        <w:t xml:space="preserve"> </w:t>
      </w:r>
      <w:r w:rsidRPr="00892019">
        <w:rPr>
          <w:b/>
          <w:bCs/>
          <w:spacing w:val="-8"/>
          <w:sz w:val="22"/>
          <w:szCs w:val="22"/>
        </w:rPr>
        <w:t>applicazione</w:t>
      </w:r>
    </w:p>
    <w:p w14:paraId="086878ED" w14:textId="63C471C6" w:rsidR="00EF7CF0" w:rsidRPr="005C5DBC" w:rsidRDefault="00EF7CF0" w:rsidP="00EF7CF0">
      <w:pPr>
        <w:widowControl w:val="0"/>
        <w:tabs>
          <w:tab w:val="left" w:pos="453"/>
        </w:tabs>
        <w:autoSpaceDE w:val="0"/>
        <w:autoSpaceDN w:val="0"/>
        <w:jc w:val="both"/>
        <w:rPr>
          <w:sz w:val="22"/>
          <w:szCs w:val="22"/>
        </w:rPr>
      </w:pPr>
      <w:r w:rsidRPr="005C5DBC">
        <w:rPr>
          <w:w w:val="90"/>
          <w:sz w:val="22"/>
          <w:szCs w:val="22"/>
        </w:rPr>
        <w:t>Il</w:t>
      </w:r>
      <w:r w:rsidRPr="005C5DBC">
        <w:rPr>
          <w:spacing w:val="4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Patto</w:t>
      </w:r>
      <w:r w:rsidRPr="005C5DBC">
        <w:rPr>
          <w:spacing w:val="16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di</w:t>
      </w:r>
      <w:r w:rsidRPr="005C5DBC">
        <w:rPr>
          <w:spacing w:val="12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integrità</w:t>
      </w:r>
      <w:r w:rsidRPr="005C5DBC">
        <w:rPr>
          <w:spacing w:val="7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si</w:t>
      </w:r>
      <w:r w:rsidRPr="005C5DBC">
        <w:rPr>
          <w:spacing w:val="2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applica</w:t>
      </w:r>
      <w:r w:rsidRPr="005C5DBC">
        <w:rPr>
          <w:spacing w:val="-3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a</w:t>
      </w:r>
      <w:r w:rsidRPr="005C5DBC">
        <w:rPr>
          <w:spacing w:val="-8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tutte</w:t>
      </w:r>
      <w:r w:rsidRPr="005C5DBC">
        <w:rPr>
          <w:spacing w:val="9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le</w:t>
      </w:r>
      <w:r w:rsidRPr="005C5DBC">
        <w:rPr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procedure</w:t>
      </w:r>
      <w:r w:rsidRPr="005C5DBC">
        <w:rPr>
          <w:spacing w:val="17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di</w:t>
      </w:r>
      <w:r w:rsidRPr="005C5DBC">
        <w:rPr>
          <w:spacing w:val="3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gara</w:t>
      </w:r>
      <w:r w:rsidRPr="005C5DBC">
        <w:rPr>
          <w:spacing w:val="-2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sopra</w:t>
      </w:r>
      <w:r w:rsidRPr="005C5DBC">
        <w:rPr>
          <w:spacing w:val="-2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e</w:t>
      </w:r>
      <w:r w:rsidRPr="005C5DBC">
        <w:rPr>
          <w:spacing w:val="3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sotto</w:t>
      </w:r>
      <w:r w:rsidRPr="005C5DBC">
        <w:rPr>
          <w:spacing w:val="1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la</w:t>
      </w:r>
      <w:r w:rsidRPr="005C5DBC">
        <w:rPr>
          <w:spacing w:val="-5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soglia</w:t>
      </w:r>
      <w:r w:rsidRPr="005C5DBC">
        <w:rPr>
          <w:spacing w:val="1"/>
          <w:sz w:val="22"/>
          <w:szCs w:val="22"/>
        </w:rPr>
        <w:t xml:space="preserve"> </w:t>
      </w:r>
      <w:r w:rsidRPr="005C5DBC">
        <w:rPr>
          <w:spacing w:val="-2"/>
          <w:w w:val="90"/>
          <w:sz w:val="22"/>
          <w:szCs w:val="22"/>
        </w:rPr>
        <w:t>comunitaria.</w:t>
      </w:r>
    </w:p>
    <w:p w14:paraId="2AF3C7EF" w14:textId="760DC5B3" w:rsidR="00EF7CF0" w:rsidRPr="005C5DBC" w:rsidRDefault="00EF7CF0" w:rsidP="00D4738E">
      <w:pPr>
        <w:widowControl w:val="0"/>
        <w:tabs>
          <w:tab w:val="left" w:pos="145"/>
          <w:tab w:val="left" w:pos="510"/>
        </w:tabs>
        <w:autoSpaceDE w:val="0"/>
        <w:autoSpaceDN w:val="0"/>
        <w:ind w:right="120"/>
        <w:jc w:val="both"/>
        <w:rPr>
          <w:sz w:val="22"/>
          <w:szCs w:val="22"/>
        </w:rPr>
      </w:pPr>
      <w:r w:rsidRPr="005C5DBC">
        <w:rPr>
          <w:sz w:val="22"/>
          <w:szCs w:val="22"/>
        </w:rPr>
        <w:t xml:space="preserve">Il Patto di integrità regola i comportamenti degli operatori economici sia durante la fase di </w:t>
      </w:r>
      <w:r w:rsidRPr="005C5DBC">
        <w:rPr>
          <w:spacing w:val="-6"/>
          <w:sz w:val="22"/>
          <w:szCs w:val="22"/>
        </w:rPr>
        <w:t>svolgimento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delle</w:t>
      </w:r>
      <w:r w:rsidRPr="005C5DBC">
        <w:rPr>
          <w:spacing w:val="-5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procedure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gara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indette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dall‘Autorità,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 cui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gli operatori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economici</w:t>
      </w:r>
      <w:r w:rsidRPr="005C5DBC">
        <w:rPr>
          <w:spacing w:val="8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partecipano,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sia nella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fase di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esecuzione</w:t>
      </w:r>
      <w:r w:rsidRPr="005C5DBC">
        <w:rPr>
          <w:spacing w:val="13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 contratto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eventualmente</w:t>
      </w:r>
      <w:r w:rsidRPr="005C5DBC">
        <w:rPr>
          <w:spacing w:val="8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loro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affidato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in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esito</w:t>
      </w:r>
      <w:r w:rsidRPr="005C5DBC">
        <w:rPr>
          <w:spacing w:val="-3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alle predette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procedure</w:t>
      </w:r>
      <w:r w:rsidRPr="005C5DBC">
        <w:rPr>
          <w:spacing w:val="10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 xml:space="preserve">di </w:t>
      </w:r>
      <w:r w:rsidRPr="005C5DBC">
        <w:rPr>
          <w:spacing w:val="-2"/>
          <w:sz w:val="22"/>
          <w:szCs w:val="22"/>
        </w:rPr>
        <w:t>gara.</w:t>
      </w:r>
    </w:p>
    <w:p w14:paraId="6549D943" w14:textId="77777777" w:rsidR="00EF7CF0" w:rsidRPr="005C5DBC" w:rsidRDefault="00EF7CF0" w:rsidP="00D4738E">
      <w:pPr>
        <w:widowControl w:val="0"/>
        <w:tabs>
          <w:tab w:val="left" w:pos="145"/>
          <w:tab w:val="left" w:pos="510"/>
        </w:tabs>
        <w:autoSpaceDE w:val="0"/>
        <w:autoSpaceDN w:val="0"/>
        <w:ind w:right="149"/>
        <w:jc w:val="both"/>
        <w:rPr>
          <w:sz w:val="22"/>
          <w:szCs w:val="22"/>
        </w:rPr>
      </w:pPr>
      <w:r w:rsidRPr="005C5DBC">
        <w:rPr>
          <w:sz w:val="22"/>
          <w:szCs w:val="22"/>
        </w:rPr>
        <w:t>Il</w:t>
      </w:r>
      <w:r w:rsidRPr="005C5DBC">
        <w:rPr>
          <w:spacing w:val="-1"/>
          <w:sz w:val="22"/>
          <w:szCs w:val="22"/>
        </w:rPr>
        <w:t xml:space="preserve"> </w:t>
      </w:r>
      <w:r w:rsidRPr="005C5DBC">
        <w:rPr>
          <w:sz w:val="22"/>
          <w:szCs w:val="22"/>
        </w:rPr>
        <w:t>Patto di integrità</w:t>
      </w:r>
      <w:r w:rsidRPr="005C5DBC">
        <w:rPr>
          <w:spacing w:val="-1"/>
          <w:sz w:val="22"/>
          <w:szCs w:val="22"/>
        </w:rPr>
        <w:t xml:space="preserve"> </w:t>
      </w:r>
      <w:r w:rsidRPr="005C5DBC">
        <w:rPr>
          <w:sz w:val="22"/>
          <w:szCs w:val="22"/>
        </w:rPr>
        <w:t xml:space="preserve">regola, inoltre, i comportamenti di ogni soggetto dell‘Autorità impiegato </w:t>
      </w:r>
      <w:r w:rsidRPr="005C5DBC">
        <w:rPr>
          <w:spacing w:val="-6"/>
          <w:sz w:val="22"/>
          <w:szCs w:val="22"/>
        </w:rPr>
        <w:t>nell‘ambito</w:t>
      </w:r>
      <w:r w:rsidRPr="005C5DBC">
        <w:rPr>
          <w:spacing w:val="-5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delle procedure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 gara,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nonché nella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fase di esecuzione</w:t>
      </w:r>
      <w:r w:rsidRPr="005C5DBC">
        <w:rPr>
          <w:spacing w:val="-2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conseguente</w:t>
      </w:r>
      <w:r w:rsidRPr="005C5DBC">
        <w:rPr>
          <w:spacing w:val="10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contratto.</w:t>
      </w:r>
    </w:p>
    <w:p w14:paraId="5D20DD71" w14:textId="488056C2" w:rsidR="00EF7CF0" w:rsidRPr="00D4738E" w:rsidRDefault="00EF7CF0" w:rsidP="00D4738E">
      <w:pPr>
        <w:widowControl w:val="0"/>
        <w:tabs>
          <w:tab w:val="left" w:pos="147"/>
          <w:tab w:val="left" w:pos="458"/>
        </w:tabs>
        <w:autoSpaceDE w:val="0"/>
        <w:autoSpaceDN w:val="0"/>
        <w:ind w:right="143"/>
        <w:jc w:val="both"/>
        <w:rPr>
          <w:sz w:val="22"/>
          <w:szCs w:val="22"/>
        </w:rPr>
      </w:pPr>
      <w:r w:rsidRPr="00D4738E">
        <w:rPr>
          <w:spacing w:val="-6"/>
          <w:sz w:val="22"/>
          <w:szCs w:val="22"/>
        </w:rPr>
        <w:t>L’operatore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economico e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l'Autorità sono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 conoscenza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del contenuto del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presente Patto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 xml:space="preserve">d'Integrità, </w:t>
      </w:r>
      <w:r w:rsidRPr="00D4738E">
        <w:rPr>
          <w:spacing w:val="-4"/>
          <w:sz w:val="22"/>
          <w:szCs w:val="22"/>
        </w:rPr>
        <w:t>che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condividono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pienamente,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nonché delle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sanzioni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previste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loro carico</w:t>
      </w:r>
      <w:r w:rsidRPr="00D4738E">
        <w:rPr>
          <w:spacing w:val="-1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in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caso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di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 xml:space="preserve">mancato rispetto </w:t>
      </w:r>
      <w:r w:rsidRPr="00D4738E">
        <w:rPr>
          <w:sz w:val="22"/>
          <w:szCs w:val="22"/>
        </w:rPr>
        <w:t>dello stesso Patto.</w:t>
      </w:r>
    </w:p>
    <w:p w14:paraId="1F59EB27" w14:textId="77777777" w:rsidR="00EF7CF0" w:rsidRPr="00D4738E" w:rsidRDefault="00EF7CF0" w:rsidP="004C4AA6">
      <w:pPr>
        <w:pStyle w:val="Corpotesto"/>
        <w:rPr>
          <w:sz w:val="16"/>
          <w:szCs w:val="16"/>
        </w:rPr>
      </w:pPr>
    </w:p>
    <w:p w14:paraId="5A7C50F1" w14:textId="77777777" w:rsidR="00EF7CF0" w:rsidRPr="00EF7CF0" w:rsidRDefault="00EF7CF0" w:rsidP="00EF7CF0">
      <w:pPr>
        <w:pStyle w:val="Corpotesto"/>
        <w:spacing w:after="0"/>
        <w:ind w:left="16" w:right="2"/>
        <w:jc w:val="center"/>
        <w:rPr>
          <w:b/>
          <w:bCs/>
          <w:sz w:val="22"/>
          <w:szCs w:val="22"/>
        </w:rPr>
      </w:pPr>
      <w:r w:rsidRPr="00EF7CF0">
        <w:rPr>
          <w:b/>
          <w:bCs/>
          <w:w w:val="90"/>
          <w:sz w:val="22"/>
          <w:szCs w:val="22"/>
        </w:rPr>
        <w:t>Articolo</w:t>
      </w:r>
      <w:r w:rsidRPr="00EF7CF0">
        <w:rPr>
          <w:b/>
          <w:bCs/>
          <w:spacing w:val="11"/>
          <w:sz w:val="22"/>
          <w:szCs w:val="22"/>
        </w:rPr>
        <w:t xml:space="preserve"> </w:t>
      </w:r>
      <w:r w:rsidRPr="00EF7CF0">
        <w:rPr>
          <w:b/>
          <w:bCs/>
          <w:spacing w:val="-10"/>
          <w:sz w:val="22"/>
          <w:szCs w:val="22"/>
        </w:rPr>
        <w:t>3</w:t>
      </w:r>
    </w:p>
    <w:p w14:paraId="6E3A0B95" w14:textId="721376D6" w:rsidR="00EF7CF0" w:rsidRPr="00892019" w:rsidRDefault="00EF7CF0" w:rsidP="00EF7CF0">
      <w:pPr>
        <w:pStyle w:val="Corpotesto"/>
        <w:spacing w:after="0"/>
        <w:ind w:left="15" w:right="17"/>
        <w:jc w:val="center"/>
        <w:rPr>
          <w:b/>
          <w:bCs/>
          <w:sz w:val="22"/>
          <w:szCs w:val="22"/>
        </w:rPr>
      </w:pPr>
      <w:r w:rsidRPr="00892019">
        <w:rPr>
          <w:b/>
          <w:bCs/>
          <w:w w:val="90"/>
          <w:sz w:val="22"/>
          <w:szCs w:val="22"/>
        </w:rPr>
        <w:t>Obblighi</w:t>
      </w:r>
      <w:r w:rsidRPr="00892019">
        <w:rPr>
          <w:b/>
          <w:bCs/>
          <w:spacing w:val="35"/>
          <w:sz w:val="22"/>
          <w:szCs w:val="22"/>
        </w:rPr>
        <w:t xml:space="preserve"> </w:t>
      </w:r>
      <w:r w:rsidRPr="00892019">
        <w:rPr>
          <w:b/>
          <w:bCs/>
          <w:w w:val="90"/>
          <w:sz w:val="22"/>
          <w:szCs w:val="22"/>
        </w:rPr>
        <w:t>dell’operatore</w:t>
      </w:r>
      <w:r w:rsidRPr="00892019">
        <w:rPr>
          <w:b/>
          <w:bCs/>
          <w:spacing w:val="13"/>
          <w:sz w:val="22"/>
          <w:szCs w:val="22"/>
        </w:rPr>
        <w:t xml:space="preserve"> </w:t>
      </w:r>
      <w:r w:rsidRPr="00892019">
        <w:rPr>
          <w:b/>
          <w:bCs/>
          <w:spacing w:val="-2"/>
          <w:w w:val="90"/>
          <w:sz w:val="22"/>
          <w:szCs w:val="22"/>
        </w:rPr>
        <w:t>economico</w:t>
      </w:r>
    </w:p>
    <w:p w14:paraId="43DB51C2" w14:textId="40F42D3B" w:rsidR="00EF7CF0" w:rsidRPr="005C5DBC" w:rsidRDefault="00EF7CF0" w:rsidP="00EF7CF0">
      <w:pPr>
        <w:widowControl w:val="0"/>
        <w:tabs>
          <w:tab w:val="left" w:pos="456"/>
        </w:tabs>
        <w:autoSpaceDE w:val="0"/>
        <w:autoSpaceDN w:val="0"/>
      </w:pPr>
      <w:r w:rsidRPr="005C5DBC">
        <w:rPr>
          <w:w w:val="90"/>
          <w:sz w:val="22"/>
        </w:rPr>
        <w:t>Con</w:t>
      </w:r>
      <w:r w:rsidRPr="005C5DBC">
        <w:rPr>
          <w:spacing w:val="8"/>
          <w:sz w:val="22"/>
        </w:rPr>
        <w:t xml:space="preserve"> </w:t>
      </w:r>
      <w:r w:rsidRPr="005C5DBC">
        <w:rPr>
          <w:w w:val="90"/>
          <w:sz w:val="22"/>
        </w:rPr>
        <w:t>l</w:t>
      </w:r>
      <w:r w:rsidR="005C5DBC" w:rsidRPr="005C5DBC">
        <w:rPr>
          <w:w w:val="90"/>
          <w:sz w:val="22"/>
        </w:rPr>
        <w:t>’</w:t>
      </w:r>
      <w:r w:rsidRPr="005C5DBC">
        <w:rPr>
          <w:w w:val="90"/>
          <w:sz w:val="22"/>
        </w:rPr>
        <w:t>accettazione</w:t>
      </w:r>
      <w:r w:rsidRPr="005C5DBC">
        <w:rPr>
          <w:spacing w:val="-1"/>
          <w:w w:val="90"/>
          <w:sz w:val="22"/>
        </w:rPr>
        <w:t xml:space="preserve"> </w:t>
      </w:r>
      <w:r w:rsidRPr="005C5DBC">
        <w:rPr>
          <w:w w:val="90"/>
          <w:sz w:val="22"/>
        </w:rPr>
        <w:t>e</w:t>
      </w:r>
      <w:r w:rsidRPr="005C5DBC">
        <w:rPr>
          <w:spacing w:val="2"/>
          <w:sz w:val="22"/>
        </w:rPr>
        <w:t xml:space="preserve"> </w:t>
      </w:r>
      <w:r w:rsidRPr="005C5DBC">
        <w:rPr>
          <w:w w:val="90"/>
          <w:sz w:val="22"/>
        </w:rPr>
        <w:t>la</w:t>
      </w:r>
      <w:r w:rsidRPr="005C5DBC">
        <w:rPr>
          <w:spacing w:val="-6"/>
          <w:w w:val="90"/>
          <w:sz w:val="22"/>
        </w:rPr>
        <w:t xml:space="preserve"> </w:t>
      </w:r>
      <w:r w:rsidRPr="005C5DBC">
        <w:rPr>
          <w:w w:val="90"/>
          <w:sz w:val="22"/>
        </w:rPr>
        <w:t>sottoscrizione</w:t>
      </w:r>
      <w:r w:rsidRPr="005C5DBC">
        <w:rPr>
          <w:sz w:val="22"/>
        </w:rPr>
        <w:t xml:space="preserve"> </w:t>
      </w:r>
      <w:r w:rsidRPr="005C5DBC">
        <w:rPr>
          <w:w w:val="90"/>
          <w:sz w:val="22"/>
        </w:rPr>
        <w:t>del</w:t>
      </w:r>
      <w:r w:rsidRPr="005C5DBC">
        <w:rPr>
          <w:spacing w:val="3"/>
          <w:sz w:val="22"/>
        </w:rPr>
        <w:t xml:space="preserve"> </w:t>
      </w:r>
      <w:r w:rsidRPr="005C5DBC">
        <w:rPr>
          <w:w w:val="90"/>
          <w:sz w:val="22"/>
        </w:rPr>
        <w:t>Patto</w:t>
      </w:r>
      <w:r w:rsidRPr="005C5DBC">
        <w:rPr>
          <w:spacing w:val="9"/>
          <w:sz w:val="22"/>
        </w:rPr>
        <w:t xml:space="preserve"> </w:t>
      </w:r>
      <w:r w:rsidRPr="005C5DBC">
        <w:rPr>
          <w:w w:val="90"/>
          <w:sz w:val="22"/>
        </w:rPr>
        <w:t>di</w:t>
      </w:r>
      <w:r w:rsidRPr="005C5DBC">
        <w:rPr>
          <w:spacing w:val="4"/>
          <w:sz w:val="22"/>
        </w:rPr>
        <w:t xml:space="preserve"> </w:t>
      </w:r>
      <w:r w:rsidRPr="005C5DBC">
        <w:rPr>
          <w:w w:val="90"/>
          <w:sz w:val="22"/>
        </w:rPr>
        <w:t>Integrità,</w:t>
      </w:r>
      <w:r w:rsidRPr="005C5DBC">
        <w:rPr>
          <w:spacing w:val="16"/>
          <w:sz w:val="22"/>
        </w:rPr>
        <w:t xml:space="preserve"> </w:t>
      </w:r>
      <w:r w:rsidRPr="005C5DBC">
        <w:rPr>
          <w:w w:val="90"/>
          <w:sz w:val="22"/>
        </w:rPr>
        <w:t>l’operatore</w:t>
      </w:r>
      <w:r w:rsidRPr="005C5DBC">
        <w:rPr>
          <w:spacing w:val="24"/>
          <w:sz w:val="22"/>
        </w:rPr>
        <w:t xml:space="preserve"> </w:t>
      </w:r>
      <w:r w:rsidRPr="005C5DBC">
        <w:rPr>
          <w:w w:val="90"/>
          <w:sz w:val="22"/>
        </w:rPr>
        <w:t>economico</w:t>
      </w:r>
      <w:r w:rsidRPr="005C5DBC">
        <w:rPr>
          <w:spacing w:val="25"/>
          <w:sz w:val="22"/>
        </w:rPr>
        <w:t xml:space="preserve"> </w:t>
      </w:r>
      <w:r w:rsidRPr="005C5DBC">
        <w:rPr>
          <w:w w:val="90"/>
          <w:sz w:val="22"/>
        </w:rPr>
        <w:t>si</w:t>
      </w:r>
      <w:r w:rsidRPr="005C5DBC">
        <w:rPr>
          <w:sz w:val="22"/>
        </w:rPr>
        <w:t xml:space="preserve"> </w:t>
      </w:r>
      <w:r w:rsidRPr="005C5DBC">
        <w:rPr>
          <w:spacing w:val="-2"/>
          <w:w w:val="90"/>
          <w:sz w:val="22"/>
        </w:rPr>
        <w:t>impegna:</w:t>
      </w:r>
    </w:p>
    <w:p w14:paraId="4FDC586A" w14:textId="77777777" w:rsidR="00EF7CF0" w:rsidRPr="005C5DBC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909"/>
        </w:tabs>
        <w:autoSpaceDE w:val="0"/>
        <w:autoSpaceDN w:val="0"/>
        <w:ind w:left="909" w:hanging="406"/>
        <w:contextualSpacing w:val="0"/>
        <w:jc w:val="both"/>
      </w:pPr>
      <w:r w:rsidRPr="005C5DBC">
        <w:rPr>
          <w:w w:val="90"/>
          <w:sz w:val="22"/>
        </w:rPr>
        <w:t>a</w:t>
      </w:r>
      <w:r w:rsidRPr="005C5DBC">
        <w:rPr>
          <w:spacing w:val="-14"/>
          <w:w w:val="90"/>
          <w:sz w:val="22"/>
        </w:rPr>
        <w:t xml:space="preserve"> </w:t>
      </w:r>
      <w:r w:rsidRPr="005C5DBC">
        <w:rPr>
          <w:w w:val="90"/>
          <w:sz w:val="22"/>
        </w:rPr>
        <w:t>uniformare</w:t>
      </w:r>
      <w:r w:rsidRPr="005C5DBC">
        <w:rPr>
          <w:spacing w:val="13"/>
          <w:sz w:val="22"/>
        </w:rPr>
        <w:t xml:space="preserve"> </w:t>
      </w:r>
      <w:r w:rsidRPr="005C5DBC">
        <w:rPr>
          <w:w w:val="90"/>
          <w:sz w:val="22"/>
        </w:rPr>
        <w:t>la</w:t>
      </w:r>
      <w:r w:rsidRPr="005C5DBC">
        <w:rPr>
          <w:spacing w:val="-11"/>
          <w:w w:val="90"/>
          <w:sz w:val="22"/>
        </w:rPr>
        <w:t xml:space="preserve"> </w:t>
      </w:r>
      <w:r w:rsidRPr="005C5DBC">
        <w:rPr>
          <w:w w:val="90"/>
          <w:sz w:val="22"/>
        </w:rPr>
        <w:t>propria</w:t>
      </w:r>
      <w:r w:rsidRPr="005C5DBC">
        <w:rPr>
          <w:sz w:val="22"/>
        </w:rPr>
        <w:t xml:space="preserve"> </w:t>
      </w:r>
      <w:r w:rsidRPr="005C5DBC">
        <w:rPr>
          <w:w w:val="90"/>
          <w:sz w:val="22"/>
        </w:rPr>
        <w:t>condotta</w:t>
      </w:r>
      <w:r w:rsidRPr="005C5DBC">
        <w:rPr>
          <w:spacing w:val="3"/>
          <w:sz w:val="22"/>
        </w:rPr>
        <w:t xml:space="preserve"> </w:t>
      </w:r>
      <w:r w:rsidRPr="005C5DBC">
        <w:rPr>
          <w:w w:val="90"/>
          <w:sz w:val="22"/>
        </w:rPr>
        <w:t>ai</w:t>
      </w:r>
      <w:r w:rsidRPr="005C5DBC">
        <w:rPr>
          <w:spacing w:val="-1"/>
          <w:sz w:val="22"/>
        </w:rPr>
        <w:t xml:space="preserve"> </w:t>
      </w:r>
      <w:r w:rsidRPr="005C5DBC">
        <w:rPr>
          <w:w w:val="90"/>
          <w:sz w:val="22"/>
        </w:rPr>
        <w:t>principi</w:t>
      </w:r>
      <w:r w:rsidRPr="005C5DBC">
        <w:rPr>
          <w:spacing w:val="12"/>
          <w:sz w:val="22"/>
        </w:rPr>
        <w:t xml:space="preserve"> </w:t>
      </w:r>
      <w:r w:rsidRPr="005C5DBC">
        <w:rPr>
          <w:w w:val="90"/>
          <w:sz w:val="22"/>
        </w:rPr>
        <w:t>di</w:t>
      </w:r>
      <w:r w:rsidRPr="005C5DBC">
        <w:rPr>
          <w:spacing w:val="5"/>
          <w:sz w:val="22"/>
        </w:rPr>
        <w:t xml:space="preserve"> </w:t>
      </w:r>
      <w:r w:rsidRPr="005C5DBC">
        <w:rPr>
          <w:w w:val="90"/>
          <w:sz w:val="22"/>
        </w:rPr>
        <w:t>lealtà,</w:t>
      </w:r>
      <w:r w:rsidRPr="005C5DBC">
        <w:rPr>
          <w:spacing w:val="7"/>
          <w:sz w:val="22"/>
        </w:rPr>
        <w:t xml:space="preserve"> </w:t>
      </w:r>
      <w:r w:rsidRPr="005C5DBC">
        <w:rPr>
          <w:w w:val="90"/>
          <w:sz w:val="22"/>
        </w:rPr>
        <w:t>trasparenza</w:t>
      </w:r>
      <w:r w:rsidRPr="005C5DBC">
        <w:rPr>
          <w:spacing w:val="8"/>
          <w:sz w:val="22"/>
        </w:rPr>
        <w:t xml:space="preserve"> </w:t>
      </w:r>
      <w:r w:rsidRPr="005C5DBC">
        <w:rPr>
          <w:w w:val="90"/>
          <w:sz w:val="22"/>
        </w:rPr>
        <w:t>e</w:t>
      </w:r>
      <w:r w:rsidRPr="005C5DBC">
        <w:rPr>
          <w:spacing w:val="-2"/>
          <w:sz w:val="22"/>
        </w:rPr>
        <w:t xml:space="preserve"> </w:t>
      </w:r>
      <w:r w:rsidRPr="005C5DBC">
        <w:rPr>
          <w:spacing w:val="-2"/>
          <w:w w:val="90"/>
          <w:sz w:val="22"/>
        </w:rPr>
        <w:t>correttezza;</w:t>
      </w:r>
    </w:p>
    <w:p w14:paraId="5338CBA6" w14:textId="41428BEA" w:rsidR="00EF7CF0" w:rsidRPr="003700BA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5"/>
          <w:tab w:val="left" w:pos="867"/>
        </w:tabs>
        <w:autoSpaceDE w:val="0"/>
        <w:autoSpaceDN w:val="0"/>
        <w:ind w:right="134" w:hanging="365"/>
        <w:contextualSpacing w:val="0"/>
        <w:jc w:val="both"/>
      </w:pPr>
      <w:r w:rsidRPr="005C5DBC">
        <w:rPr>
          <w:w w:val="90"/>
          <w:sz w:val="22"/>
        </w:rPr>
        <w:t>a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>non</w:t>
      </w:r>
      <w:r w:rsidRPr="005C5DBC">
        <w:rPr>
          <w:spacing w:val="-5"/>
          <w:w w:val="90"/>
          <w:sz w:val="22"/>
        </w:rPr>
        <w:t xml:space="preserve"> </w:t>
      </w:r>
      <w:r w:rsidRPr="005C5DBC">
        <w:rPr>
          <w:w w:val="90"/>
          <w:sz w:val="22"/>
        </w:rPr>
        <w:t>corrispondere</w:t>
      </w:r>
      <w:r w:rsidRPr="005C5DBC">
        <w:rPr>
          <w:spacing w:val="23"/>
          <w:sz w:val="22"/>
        </w:rPr>
        <w:t xml:space="preserve"> </w:t>
      </w:r>
      <w:r w:rsidRPr="005C5DBC">
        <w:rPr>
          <w:w w:val="90"/>
          <w:sz w:val="22"/>
        </w:rPr>
        <w:t>né</w:t>
      </w:r>
      <w:r w:rsidRPr="005C5DBC">
        <w:rPr>
          <w:spacing w:val="-4"/>
          <w:w w:val="90"/>
          <w:sz w:val="22"/>
        </w:rPr>
        <w:t xml:space="preserve"> </w:t>
      </w:r>
      <w:r w:rsidRPr="005C5DBC">
        <w:rPr>
          <w:w w:val="90"/>
          <w:sz w:val="22"/>
        </w:rPr>
        <w:t>promettere di corrispondere</w:t>
      </w:r>
      <w:r w:rsidRPr="005C5DBC">
        <w:rPr>
          <w:sz w:val="22"/>
        </w:rPr>
        <w:t xml:space="preserve"> </w:t>
      </w:r>
      <w:r w:rsidRPr="005C5DBC">
        <w:rPr>
          <w:w w:val="90"/>
          <w:sz w:val="22"/>
        </w:rPr>
        <w:t>ad</w:t>
      </w:r>
      <w:r w:rsidRPr="005C5DBC">
        <w:rPr>
          <w:spacing w:val="-3"/>
          <w:w w:val="90"/>
          <w:sz w:val="22"/>
        </w:rPr>
        <w:t xml:space="preserve"> </w:t>
      </w:r>
      <w:r w:rsidRPr="005C5DBC">
        <w:rPr>
          <w:w w:val="90"/>
          <w:sz w:val="22"/>
        </w:rPr>
        <w:t>alcuno - direttamente</w:t>
      </w:r>
      <w:r w:rsidRPr="005C5DBC">
        <w:rPr>
          <w:spacing w:val="23"/>
          <w:sz w:val="22"/>
        </w:rPr>
        <w:t xml:space="preserve"> </w:t>
      </w:r>
      <w:r w:rsidRPr="005C5DBC">
        <w:rPr>
          <w:w w:val="90"/>
          <w:sz w:val="22"/>
        </w:rPr>
        <w:t xml:space="preserve">o tramite terzi, ivi </w:t>
      </w:r>
      <w:r w:rsidRPr="005C5DBC">
        <w:rPr>
          <w:spacing w:val="-6"/>
          <w:sz w:val="22"/>
        </w:rPr>
        <w:t>compresi</w:t>
      </w:r>
      <w:r w:rsidRPr="005C5DBC">
        <w:rPr>
          <w:spacing w:val="5"/>
          <w:sz w:val="22"/>
        </w:rPr>
        <w:t xml:space="preserve"> </w:t>
      </w:r>
      <w:r w:rsidRPr="005C5DBC">
        <w:rPr>
          <w:spacing w:val="-6"/>
          <w:sz w:val="22"/>
        </w:rPr>
        <w:t>i soggetti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collegati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o controllati</w:t>
      </w:r>
      <w:r w:rsidRPr="005C5DBC">
        <w:rPr>
          <w:spacing w:val="16"/>
          <w:sz w:val="22"/>
        </w:rPr>
        <w:t xml:space="preserve"> </w:t>
      </w:r>
      <w:r w:rsidRPr="005C5DBC">
        <w:rPr>
          <w:spacing w:val="-6"/>
          <w:sz w:val="22"/>
        </w:rPr>
        <w:t>- somme di denaro,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vantaggi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o altra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6"/>
          <w:sz w:val="22"/>
        </w:rPr>
        <w:t xml:space="preserve">utilità finalizzate </w:t>
      </w:r>
      <w:r w:rsidRPr="005C5DBC">
        <w:rPr>
          <w:spacing w:val="-4"/>
          <w:sz w:val="22"/>
        </w:rPr>
        <w:t>a</w:t>
      </w:r>
      <w:r w:rsidRPr="005C5DBC">
        <w:rPr>
          <w:spacing w:val="-18"/>
          <w:sz w:val="22"/>
        </w:rPr>
        <w:t xml:space="preserve"> </w:t>
      </w:r>
      <w:r w:rsidRPr="005C5DBC">
        <w:rPr>
          <w:spacing w:val="-4"/>
          <w:sz w:val="22"/>
        </w:rPr>
        <w:t>facilitare</w:t>
      </w:r>
      <w:r w:rsidRPr="005C5DBC">
        <w:rPr>
          <w:spacing w:val="-9"/>
          <w:sz w:val="22"/>
        </w:rPr>
        <w:t xml:space="preserve"> </w:t>
      </w:r>
      <w:r w:rsidRPr="003700BA">
        <w:rPr>
          <w:spacing w:val="-4"/>
          <w:sz w:val="22"/>
        </w:rPr>
        <w:t>l</w:t>
      </w:r>
      <w:r w:rsidR="005C5DBC" w:rsidRPr="003700BA">
        <w:rPr>
          <w:spacing w:val="-4"/>
          <w:sz w:val="22"/>
        </w:rPr>
        <w:t>’</w:t>
      </w:r>
      <w:r w:rsidRPr="003700BA">
        <w:rPr>
          <w:spacing w:val="-4"/>
          <w:sz w:val="22"/>
        </w:rPr>
        <w:t>aggiudicazione</w:t>
      </w:r>
      <w:r w:rsidRPr="003700BA">
        <w:rPr>
          <w:spacing w:val="-9"/>
          <w:sz w:val="22"/>
        </w:rPr>
        <w:t xml:space="preserve"> </w:t>
      </w:r>
      <w:r w:rsidRPr="003700BA">
        <w:rPr>
          <w:spacing w:val="-4"/>
          <w:sz w:val="22"/>
        </w:rPr>
        <w:t>e/o</w:t>
      </w:r>
      <w:r w:rsidRPr="003700BA">
        <w:rPr>
          <w:spacing w:val="-6"/>
          <w:sz w:val="22"/>
        </w:rPr>
        <w:t xml:space="preserve"> </w:t>
      </w:r>
      <w:r w:rsidRPr="003700BA">
        <w:rPr>
          <w:spacing w:val="-4"/>
          <w:sz w:val="22"/>
        </w:rPr>
        <w:t>la</w:t>
      </w:r>
      <w:r w:rsidRPr="003700BA">
        <w:rPr>
          <w:spacing w:val="-10"/>
          <w:sz w:val="22"/>
        </w:rPr>
        <w:t xml:space="preserve"> </w:t>
      </w:r>
      <w:r w:rsidRPr="003700BA">
        <w:rPr>
          <w:spacing w:val="-4"/>
          <w:sz w:val="22"/>
        </w:rPr>
        <w:t>fase</w:t>
      </w:r>
      <w:r w:rsidRPr="003700BA">
        <w:rPr>
          <w:spacing w:val="-5"/>
          <w:sz w:val="22"/>
        </w:rPr>
        <w:t xml:space="preserve"> </w:t>
      </w:r>
      <w:r w:rsidRPr="003700BA">
        <w:rPr>
          <w:spacing w:val="-4"/>
          <w:sz w:val="22"/>
        </w:rPr>
        <w:t>di</w:t>
      </w:r>
      <w:r w:rsidRPr="003700BA">
        <w:rPr>
          <w:spacing w:val="-8"/>
          <w:sz w:val="22"/>
        </w:rPr>
        <w:t xml:space="preserve"> </w:t>
      </w:r>
      <w:r w:rsidRPr="003700BA">
        <w:rPr>
          <w:spacing w:val="-4"/>
          <w:sz w:val="22"/>
        </w:rPr>
        <w:t>esecuzione</w:t>
      </w:r>
      <w:r w:rsidRPr="003700BA">
        <w:rPr>
          <w:spacing w:val="4"/>
          <w:sz w:val="22"/>
        </w:rPr>
        <w:t xml:space="preserve"> </w:t>
      </w:r>
      <w:r w:rsidRPr="003700BA">
        <w:rPr>
          <w:spacing w:val="-4"/>
          <w:sz w:val="22"/>
        </w:rPr>
        <w:t>del contratto;</w:t>
      </w:r>
    </w:p>
    <w:p w14:paraId="44E983C9" w14:textId="442807D7" w:rsidR="00EF7CF0" w:rsidRPr="003700BA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5"/>
          <w:tab w:val="left" w:pos="867"/>
        </w:tabs>
        <w:autoSpaceDE w:val="0"/>
        <w:autoSpaceDN w:val="0"/>
        <w:ind w:right="135" w:hanging="365"/>
        <w:contextualSpacing w:val="0"/>
        <w:jc w:val="both"/>
      </w:pPr>
      <w:r w:rsidRPr="003700BA">
        <w:rPr>
          <w:spacing w:val="-2"/>
          <w:sz w:val="22"/>
        </w:rPr>
        <w:t>a</w:t>
      </w:r>
      <w:r w:rsidRPr="003700BA">
        <w:rPr>
          <w:spacing w:val="-11"/>
          <w:sz w:val="22"/>
        </w:rPr>
        <w:t xml:space="preserve"> </w:t>
      </w:r>
      <w:r w:rsidRPr="003700BA">
        <w:rPr>
          <w:spacing w:val="-2"/>
          <w:sz w:val="22"/>
        </w:rPr>
        <w:t>segnalare</w:t>
      </w:r>
      <w:r w:rsidRPr="003700BA">
        <w:rPr>
          <w:spacing w:val="-10"/>
          <w:sz w:val="22"/>
        </w:rPr>
        <w:t xml:space="preserve"> </w:t>
      </w:r>
      <w:r w:rsidR="001F252E" w:rsidRPr="003700BA">
        <w:rPr>
          <w:sz w:val="22"/>
          <w:szCs w:val="22"/>
        </w:rPr>
        <w:t xml:space="preserve">alla stazione appaltante </w:t>
      </w:r>
      <w:r w:rsidRPr="003700BA">
        <w:rPr>
          <w:spacing w:val="-2"/>
          <w:sz w:val="22"/>
        </w:rPr>
        <w:t>qualsiasi</w:t>
      </w:r>
      <w:r w:rsidRPr="003700BA">
        <w:rPr>
          <w:spacing w:val="-10"/>
          <w:sz w:val="22"/>
        </w:rPr>
        <w:t xml:space="preserve"> </w:t>
      </w:r>
      <w:r w:rsidRPr="003700BA">
        <w:rPr>
          <w:spacing w:val="-2"/>
          <w:sz w:val="22"/>
        </w:rPr>
        <w:t>tentativo</w:t>
      </w:r>
      <w:r w:rsidRPr="003700BA">
        <w:rPr>
          <w:spacing w:val="-11"/>
          <w:sz w:val="22"/>
        </w:rPr>
        <w:t xml:space="preserve"> </w:t>
      </w:r>
      <w:r w:rsidRPr="003700BA">
        <w:rPr>
          <w:spacing w:val="-2"/>
          <w:sz w:val="22"/>
        </w:rPr>
        <w:t>di</w:t>
      </w:r>
      <w:r w:rsidRPr="003700BA">
        <w:rPr>
          <w:spacing w:val="-10"/>
          <w:sz w:val="22"/>
        </w:rPr>
        <w:t xml:space="preserve"> </w:t>
      </w:r>
      <w:r w:rsidRPr="003700BA">
        <w:rPr>
          <w:spacing w:val="-2"/>
          <w:sz w:val="22"/>
        </w:rPr>
        <w:t>turbativa,</w:t>
      </w:r>
      <w:r w:rsidRPr="003700BA">
        <w:rPr>
          <w:spacing w:val="-11"/>
          <w:sz w:val="22"/>
        </w:rPr>
        <w:t xml:space="preserve"> </w:t>
      </w:r>
      <w:r w:rsidRPr="003700BA">
        <w:rPr>
          <w:spacing w:val="-2"/>
          <w:sz w:val="22"/>
        </w:rPr>
        <w:t>irregolarità</w:t>
      </w:r>
      <w:r w:rsidRPr="003700BA">
        <w:rPr>
          <w:spacing w:val="-10"/>
          <w:sz w:val="22"/>
        </w:rPr>
        <w:t xml:space="preserve"> </w:t>
      </w:r>
      <w:r w:rsidRPr="003700BA">
        <w:rPr>
          <w:spacing w:val="-2"/>
          <w:sz w:val="22"/>
        </w:rPr>
        <w:t>o</w:t>
      </w:r>
      <w:r w:rsidRPr="003700BA">
        <w:rPr>
          <w:spacing w:val="-10"/>
          <w:sz w:val="22"/>
        </w:rPr>
        <w:t xml:space="preserve"> </w:t>
      </w:r>
      <w:r w:rsidRPr="003700BA">
        <w:rPr>
          <w:spacing w:val="-2"/>
          <w:sz w:val="22"/>
        </w:rPr>
        <w:t>distorsione</w:t>
      </w:r>
      <w:r w:rsidRPr="003700BA">
        <w:rPr>
          <w:spacing w:val="-11"/>
          <w:sz w:val="22"/>
        </w:rPr>
        <w:t xml:space="preserve"> </w:t>
      </w:r>
      <w:r w:rsidRPr="003700BA">
        <w:rPr>
          <w:spacing w:val="-2"/>
          <w:sz w:val="22"/>
        </w:rPr>
        <w:t>nelle</w:t>
      </w:r>
      <w:r w:rsidRPr="003700BA">
        <w:rPr>
          <w:spacing w:val="-10"/>
          <w:sz w:val="22"/>
        </w:rPr>
        <w:t xml:space="preserve"> </w:t>
      </w:r>
      <w:r w:rsidRPr="003700BA">
        <w:rPr>
          <w:spacing w:val="-2"/>
          <w:sz w:val="22"/>
        </w:rPr>
        <w:t>fasi</w:t>
      </w:r>
      <w:r w:rsidRPr="003700BA">
        <w:rPr>
          <w:spacing w:val="-11"/>
          <w:sz w:val="22"/>
        </w:rPr>
        <w:t xml:space="preserve"> </w:t>
      </w:r>
      <w:r w:rsidRPr="003700BA">
        <w:rPr>
          <w:spacing w:val="-2"/>
          <w:sz w:val="22"/>
        </w:rPr>
        <w:t xml:space="preserve">di </w:t>
      </w:r>
      <w:r w:rsidRPr="003700BA">
        <w:rPr>
          <w:w w:val="90"/>
          <w:sz w:val="22"/>
        </w:rPr>
        <w:t>svolgimento</w:t>
      </w:r>
      <w:r w:rsidRPr="003700BA">
        <w:rPr>
          <w:sz w:val="22"/>
        </w:rPr>
        <w:t xml:space="preserve"> </w:t>
      </w:r>
      <w:r w:rsidRPr="003700BA">
        <w:rPr>
          <w:w w:val="90"/>
          <w:sz w:val="22"/>
        </w:rPr>
        <w:t>del procedimento</w:t>
      </w:r>
      <w:r w:rsidRPr="003700BA">
        <w:rPr>
          <w:spacing w:val="27"/>
          <w:sz w:val="22"/>
        </w:rPr>
        <w:t xml:space="preserve"> </w:t>
      </w:r>
      <w:r w:rsidRPr="003700BA">
        <w:rPr>
          <w:w w:val="90"/>
          <w:sz w:val="22"/>
        </w:rPr>
        <w:t>di gara</w:t>
      </w:r>
      <w:r w:rsidRPr="003700BA">
        <w:rPr>
          <w:spacing w:val="-8"/>
          <w:w w:val="90"/>
          <w:sz w:val="22"/>
        </w:rPr>
        <w:t xml:space="preserve"> </w:t>
      </w:r>
      <w:r w:rsidRPr="003700BA">
        <w:rPr>
          <w:w w:val="90"/>
          <w:sz w:val="22"/>
        </w:rPr>
        <w:t>e/o nella fase di esecuzione</w:t>
      </w:r>
      <w:r w:rsidRPr="003700BA">
        <w:rPr>
          <w:sz w:val="22"/>
        </w:rPr>
        <w:t xml:space="preserve"> </w:t>
      </w:r>
      <w:r w:rsidRPr="003700BA">
        <w:rPr>
          <w:w w:val="90"/>
          <w:sz w:val="22"/>
        </w:rPr>
        <w:t>dei contratti, da</w:t>
      </w:r>
      <w:r w:rsidRPr="003700BA">
        <w:rPr>
          <w:spacing w:val="-8"/>
          <w:w w:val="90"/>
          <w:sz w:val="22"/>
        </w:rPr>
        <w:t xml:space="preserve"> </w:t>
      </w:r>
      <w:r w:rsidRPr="003700BA">
        <w:rPr>
          <w:w w:val="90"/>
          <w:sz w:val="22"/>
        </w:rPr>
        <w:t xml:space="preserve">parte di ogni </w:t>
      </w:r>
      <w:r w:rsidRPr="003700BA">
        <w:rPr>
          <w:spacing w:val="-6"/>
          <w:sz w:val="22"/>
        </w:rPr>
        <w:t>interessato</w:t>
      </w:r>
      <w:r w:rsidRPr="003700BA">
        <w:rPr>
          <w:spacing w:val="-7"/>
          <w:sz w:val="22"/>
        </w:rPr>
        <w:t xml:space="preserve"> </w:t>
      </w:r>
      <w:r w:rsidRPr="003700BA">
        <w:rPr>
          <w:spacing w:val="-6"/>
          <w:sz w:val="22"/>
        </w:rPr>
        <w:t>o addetto</w:t>
      </w:r>
      <w:r w:rsidRPr="003700BA">
        <w:rPr>
          <w:spacing w:val="7"/>
          <w:sz w:val="22"/>
        </w:rPr>
        <w:t xml:space="preserve"> </w:t>
      </w:r>
      <w:r w:rsidRPr="003700BA">
        <w:rPr>
          <w:spacing w:val="-6"/>
          <w:sz w:val="22"/>
        </w:rPr>
        <w:t>o</w:t>
      </w:r>
      <w:r w:rsidRPr="003700BA">
        <w:rPr>
          <w:sz w:val="22"/>
        </w:rPr>
        <w:t xml:space="preserve"> </w:t>
      </w:r>
      <w:r w:rsidRPr="003700BA">
        <w:rPr>
          <w:spacing w:val="-6"/>
          <w:sz w:val="22"/>
        </w:rPr>
        <w:t>di chiunque</w:t>
      </w:r>
      <w:r w:rsidRPr="003700BA">
        <w:rPr>
          <w:sz w:val="22"/>
        </w:rPr>
        <w:t xml:space="preserve"> </w:t>
      </w:r>
      <w:r w:rsidRPr="003700BA">
        <w:rPr>
          <w:spacing w:val="-6"/>
          <w:sz w:val="22"/>
        </w:rPr>
        <w:t>possa</w:t>
      </w:r>
      <w:r w:rsidRPr="003700BA">
        <w:rPr>
          <w:spacing w:val="-7"/>
          <w:sz w:val="22"/>
        </w:rPr>
        <w:t xml:space="preserve"> </w:t>
      </w:r>
      <w:r w:rsidRPr="003700BA">
        <w:rPr>
          <w:spacing w:val="-6"/>
          <w:sz w:val="22"/>
        </w:rPr>
        <w:t>influenzare</w:t>
      </w:r>
      <w:r w:rsidRPr="003700BA">
        <w:rPr>
          <w:spacing w:val="7"/>
          <w:sz w:val="22"/>
        </w:rPr>
        <w:t xml:space="preserve"> </w:t>
      </w:r>
      <w:r w:rsidRPr="003700BA">
        <w:rPr>
          <w:spacing w:val="-6"/>
          <w:sz w:val="22"/>
        </w:rPr>
        <w:t>le</w:t>
      </w:r>
      <w:r w:rsidRPr="003700BA">
        <w:rPr>
          <w:sz w:val="22"/>
        </w:rPr>
        <w:t xml:space="preserve"> </w:t>
      </w:r>
      <w:r w:rsidRPr="003700BA">
        <w:rPr>
          <w:spacing w:val="-6"/>
          <w:sz w:val="22"/>
        </w:rPr>
        <w:t>decisioni relative</w:t>
      </w:r>
      <w:r w:rsidRPr="003700BA">
        <w:rPr>
          <w:spacing w:val="7"/>
          <w:sz w:val="22"/>
        </w:rPr>
        <w:t xml:space="preserve"> </w:t>
      </w:r>
      <w:r w:rsidRPr="003700BA">
        <w:rPr>
          <w:spacing w:val="-6"/>
          <w:sz w:val="22"/>
        </w:rPr>
        <w:t>alla</w:t>
      </w:r>
      <w:r w:rsidRPr="003700BA">
        <w:rPr>
          <w:spacing w:val="-7"/>
          <w:sz w:val="22"/>
        </w:rPr>
        <w:t xml:space="preserve"> </w:t>
      </w:r>
      <w:r w:rsidRPr="003700BA">
        <w:rPr>
          <w:spacing w:val="-6"/>
          <w:sz w:val="22"/>
        </w:rPr>
        <w:t>gara in oggetto, comprese</w:t>
      </w:r>
      <w:r w:rsidRPr="003700BA">
        <w:rPr>
          <w:spacing w:val="-1"/>
          <w:sz w:val="22"/>
        </w:rPr>
        <w:t xml:space="preserve"> </w:t>
      </w:r>
      <w:r w:rsidRPr="003700BA">
        <w:rPr>
          <w:spacing w:val="-6"/>
          <w:sz w:val="22"/>
        </w:rPr>
        <w:t>illecite richieste</w:t>
      </w:r>
      <w:r w:rsidRPr="003700BA">
        <w:rPr>
          <w:sz w:val="22"/>
        </w:rPr>
        <w:t xml:space="preserve"> </w:t>
      </w:r>
      <w:r w:rsidRPr="003700BA">
        <w:rPr>
          <w:spacing w:val="-6"/>
          <w:sz w:val="22"/>
        </w:rPr>
        <w:t>o pretese</w:t>
      </w:r>
      <w:r w:rsidRPr="003700BA">
        <w:rPr>
          <w:sz w:val="22"/>
        </w:rPr>
        <w:t xml:space="preserve"> </w:t>
      </w:r>
      <w:r w:rsidRPr="003700BA">
        <w:rPr>
          <w:spacing w:val="-6"/>
          <w:sz w:val="22"/>
        </w:rPr>
        <w:t>da</w:t>
      </w:r>
      <w:r w:rsidRPr="003700BA">
        <w:rPr>
          <w:spacing w:val="-16"/>
          <w:sz w:val="22"/>
        </w:rPr>
        <w:t xml:space="preserve"> </w:t>
      </w:r>
      <w:r w:rsidRPr="003700BA">
        <w:rPr>
          <w:spacing w:val="-6"/>
          <w:sz w:val="22"/>
        </w:rPr>
        <w:t>parte dei dipendenti</w:t>
      </w:r>
      <w:r w:rsidRPr="003700BA">
        <w:rPr>
          <w:sz w:val="22"/>
        </w:rPr>
        <w:t xml:space="preserve"> </w:t>
      </w:r>
      <w:r w:rsidR="003700BA" w:rsidRPr="003700BA">
        <w:rPr>
          <w:spacing w:val="-6"/>
          <w:sz w:val="22"/>
        </w:rPr>
        <w:t>della stazione appaltante</w:t>
      </w:r>
      <w:r w:rsidRPr="003700BA">
        <w:rPr>
          <w:spacing w:val="-6"/>
          <w:sz w:val="22"/>
        </w:rPr>
        <w:t>;</w:t>
      </w:r>
    </w:p>
    <w:p w14:paraId="4D717FC0" w14:textId="4A2EEA2B" w:rsidR="00EF7CF0" w:rsidRPr="005C5DBC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5"/>
          <w:tab w:val="left" w:pos="867"/>
        </w:tabs>
        <w:autoSpaceDE w:val="0"/>
        <w:autoSpaceDN w:val="0"/>
        <w:ind w:right="123" w:hanging="365"/>
        <w:contextualSpacing w:val="0"/>
        <w:jc w:val="both"/>
      </w:pPr>
      <w:r w:rsidRPr="005C5DBC">
        <w:rPr>
          <w:w w:val="90"/>
          <w:sz w:val="22"/>
        </w:rPr>
        <w:t>a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>non</w:t>
      </w:r>
      <w:r w:rsidRPr="005C5DBC">
        <w:rPr>
          <w:spacing w:val="-7"/>
          <w:w w:val="90"/>
          <w:sz w:val="22"/>
        </w:rPr>
        <w:t xml:space="preserve"> </w:t>
      </w:r>
      <w:r w:rsidRPr="005C5DBC">
        <w:rPr>
          <w:w w:val="90"/>
          <w:sz w:val="22"/>
        </w:rPr>
        <w:t>accordarsi</w:t>
      </w:r>
      <w:r w:rsidRPr="005C5DBC">
        <w:rPr>
          <w:spacing w:val="6"/>
          <w:sz w:val="22"/>
        </w:rPr>
        <w:t xml:space="preserve"> </w:t>
      </w:r>
      <w:r w:rsidRPr="005C5DBC">
        <w:rPr>
          <w:w w:val="90"/>
          <w:sz w:val="22"/>
        </w:rPr>
        <w:t>con altri partecipanti</w:t>
      </w:r>
      <w:r w:rsidRPr="005C5DBC">
        <w:rPr>
          <w:spacing w:val="19"/>
          <w:sz w:val="22"/>
        </w:rPr>
        <w:t xml:space="preserve"> </w:t>
      </w:r>
      <w:r w:rsidRPr="005C5DBC">
        <w:rPr>
          <w:w w:val="90"/>
          <w:sz w:val="22"/>
        </w:rPr>
        <w:t>alla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>procedura di gara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 xml:space="preserve">per limitare con mezzi illeciti la libera </w:t>
      </w:r>
      <w:r w:rsidRPr="005C5DBC">
        <w:rPr>
          <w:spacing w:val="-2"/>
          <w:sz w:val="22"/>
        </w:rPr>
        <w:t>concorrenza;</w:t>
      </w:r>
    </w:p>
    <w:p w14:paraId="163EB867" w14:textId="77777777" w:rsidR="00EF7CF0" w:rsidRPr="005C5DBC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7"/>
        </w:tabs>
        <w:autoSpaceDE w:val="0"/>
        <w:autoSpaceDN w:val="0"/>
        <w:ind w:right="131" w:hanging="364"/>
        <w:contextualSpacing w:val="0"/>
        <w:jc w:val="both"/>
      </w:pPr>
      <w:r w:rsidRPr="005C5DBC">
        <w:rPr>
          <w:spacing w:val="-4"/>
          <w:sz w:val="22"/>
        </w:rPr>
        <w:t>ad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informare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puntualmente</w:t>
      </w:r>
      <w:r w:rsidRPr="005C5DBC">
        <w:rPr>
          <w:spacing w:val="6"/>
          <w:sz w:val="22"/>
        </w:rPr>
        <w:t xml:space="preserve"> </w:t>
      </w:r>
      <w:r w:rsidRPr="005C5DBC">
        <w:rPr>
          <w:spacing w:val="-4"/>
          <w:sz w:val="22"/>
        </w:rPr>
        <w:t>tutto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4"/>
          <w:sz w:val="22"/>
        </w:rPr>
        <w:t>il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personale di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cui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si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avvale</w:t>
      </w:r>
      <w:r w:rsidRPr="005C5DBC">
        <w:rPr>
          <w:spacing w:val="-5"/>
          <w:sz w:val="22"/>
        </w:rPr>
        <w:t xml:space="preserve"> </w:t>
      </w:r>
      <w:r w:rsidRPr="005C5DBC">
        <w:rPr>
          <w:spacing w:val="-4"/>
          <w:sz w:val="22"/>
        </w:rPr>
        <w:t>del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presente</w:t>
      </w:r>
      <w:r w:rsidRPr="005C5DBC">
        <w:rPr>
          <w:sz w:val="22"/>
        </w:rPr>
        <w:t xml:space="preserve"> </w:t>
      </w:r>
      <w:r w:rsidRPr="005C5DBC">
        <w:rPr>
          <w:spacing w:val="-4"/>
          <w:sz w:val="22"/>
        </w:rPr>
        <w:t>Patto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4"/>
          <w:sz w:val="22"/>
        </w:rPr>
        <w:t>di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4"/>
          <w:sz w:val="22"/>
        </w:rPr>
        <w:t>integrità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e degli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obblighi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in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esso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contenuti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e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a</w:t>
      </w:r>
      <w:r w:rsidRPr="005C5DBC">
        <w:rPr>
          <w:spacing w:val="-18"/>
          <w:sz w:val="22"/>
        </w:rPr>
        <w:t xml:space="preserve"> </w:t>
      </w:r>
      <w:r w:rsidRPr="005C5DBC">
        <w:rPr>
          <w:spacing w:val="-4"/>
          <w:sz w:val="22"/>
        </w:rPr>
        <w:t>vigilare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sul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rispetto</w:t>
      </w:r>
      <w:r w:rsidRPr="005C5DBC">
        <w:rPr>
          <w:spacing w:val="2"/>
          <w:sz w:val="22"/>
        </w:rPr>
        <w:t xml:space="preserve"> </w:t>
      </w:r>
      <w:r w:rsidRPr="005C5DBC">
        <w:rPr>
          <w:spacing w:val="-4"/>
          <w:sz w:val="22"/>
        </w:rPr>
        <w:t>dei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4"/>
          <w:sz w:val="22"/>
        </w:rPr>
        <w:t>medesimi;</w:t>
      </w:r>
    </w:p>
    <w:p w14:paraId="7F34FE1D" w14:textId="5CFDB647" w:rsidR="00EF7CF0" w:rsidRPr="005C5DBC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7"/>
        </w:tabs>
        <w:autoSpaceDE w:val="0"/>
        <w:autoSpaceDN w:val="0"/>
        <w:ind w:right="143" w:hanging="364"/>
        <w:contextualSpacing w:val="0"/>
        <w:jc w:val="both"/>
      </w:pPr>
      <w:r w:rsidRPr="005C5DBC">
        <w:rPr>
          <w:spacing w:val="-2"/>
          <w:sz w:val="22"/>
        </w:rPr>
        <w:t>a</w:t>
      </w:r>
      <w:r w:rsidRPr="005C5DBC">
        <w:rPr>
          <w:spacing w:val="-11"/>
          <w:sz w:val="22"/>
        </w:rPr>
        <w:t xml:space="preserve"> </w:t>
      </w:r>
      <w:r w:rsidRPr="005C5DBC">
        <w:rPr>
          <w:spacing w:val="-2"/>
          <w:sz w:val="22"/>
        </w:rPr>
        <w:t>segnalare</w:t>
      </w:r>
      <w:r w:rsidRPr="005C5DBC">
        <w:rPr>
          <w:spacing w:val="-10"/>
          <w:sz w:val="22"/>
        </w:rPr>
        <w:t xml:space="preserve"> </w:t>
      </w:r>
      <w:r w:rsidRPr="005C5DBC">
        <w:rPr>
          <w:spacing w:val="-2"/>
          <w:sz w:val="22"/>
        </w:rPr>
        <w:t>situazioni di conflitto di interesse, di</w:t>
      </w:r>
      <w:r w:rsidRPr="005C5DBC">
        <w:rPr>
          <w:spacing w:val="-5"/>
          <w:sz w:val="22"/>
        </w:rPr>
        <w:t xml:space="preserve"> </w:t>
      </w:r>
      <w:r w:rsidRPr="005C5DBC">
        <w:rPr>
          <w:spacing w:val="-2"/>
          <w:sz w:val="22"/>
        </w:rPr>
        <w:t>cui</w:t>
      </w:r>
      <w:r w:rsidRPr="005C5DBC">
        <w:rPr>
          <w:spacing w:val="-5"/>
          <w:sz w:val="22"/>
        </w:rPr>
        <w:t xml:space="preserve"> </w:t>
      </w:r>
      <w:r w:rsidRPr="005C5DBC">
        <w:rPr>
          <w:spacing w:val="-2"/>
          <w:sz w:val="22"/>
        </w:rPr>
        <w:t>sia</w:t>
      </w:r>
      <w:r w:rsidRPr="005C5DBC">
        <w:rPr>
          <w:spacing w:val="-11"/>
          <w:sz w:val="22"/>
        </w:rPr>
        <w:t xml:space="preserve"> </w:t>
      </w:r>
      <w:r w:rsidRPr="005C5DBC">
        <w:rPr>
          <w:spacing w:val="-2"/>
          <w:sz w:val="22"/>
        </w:rPr>
        <w:t>a</w:t>
      </w:r>
      <w:r w:rsidRPr="005C5DBC">
        <w:rPr>
          <w:spacing w:val="-10"/>
          <w:sz w:val="22"/>
        </w:rPr>
        <w:t xml:space="preserve"> </w:t>
      </w:r>
      <w:r w:rsidRPr="005C5DBC">
        <w:rPr>
          <w:spacing w:val="-2"/>
          <w:sz w:val="22"/>
        </w:rPr>
        <w:t>conoscenza, rispetto al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2"/>
          <w:sz w:val="22"/>
        </w:rPr>
        <w:t xml:space="preserve">personale </w:t>
      </w:r>
      <w:r w:rsidR="001F252E" w:rsidRPr="005C5DBC">
        <w:rPr>
          <w:sz w:val="22"/>
          <w:szCs w:val="22"/>
        </w:rPr>
        <w:t>della stazione appaltante</w:t>
      </w:r>
      <w:r w:rsidRPr="005C5DBC">
        <w:rPr>
          <w:spacing w:val="-2"/>
          <w:sz w:val="22"/>
        </w:rPr>
        <w:t>;</w:t>
      </w:r>
    </w:p>
    <w:p w14:paraId="2F058F4E" w14:textId="135D0777" w:rsidR="00EF7CF0" w:rsidRPr="005C5DBC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7"/>
        </w:tabs>
        <w:autoSpaceDE w:val="0"/>
        <w:autoSpaceDN w:val="0"/>
        <w:ind w:right="128" w:hanging="364"/>
        <w:contextualSpacing w:val="0"/>
        <w:jc w:val="both"/>
      </w:pPr>
      <w:r w:rsidRPr="005C5DBC">
        <w:rPr>
          <w:spacing w:val="-6"/>
          <w:sz w:val="22"/>
        </w:rPr>
        <w:t>a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6"/>
          <w:sz w:val="22"/>
        </w:rPr>
        <w:t>non conferire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6"/>
          <w:sz w:val="22"/>
        </w:rPr>
        <w:t>incarichi</w:t>
      </w:r>
      <w:r w:rsidRPr="005C5DBC">
        <w:rPr>
          <w:spacing w:val="6"/>
          <w:sz w:val="22"/>
        </w:rPr>
        <w:t xml:space="preserve"> </w:t>
      </w:r>
      <w:r w:rsidRPr="005C5DBC">
        <w:rPr>
          <w:spacing w:val="-6"/>
          <w:sz w:val="22"/>
        </w:rPr>
        <w:t>o stipulare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contratti</w:t>
      </w:r>
      <w:r w:rsidRPr="005C5DBC">
        <w:rPr>
          <w:spacing w:val="7"/>
          <w:sz w:val="22"/>
        </w:rPr>
        <w:t xml:space="preserve"> </w:t>
      </w:r>
      <w:r w:rsidRPr="005C5DBC">
        <w:rPr>
          <w:spacing w:val="-6"/>
          <w:sz w:val="22"/>
        </w:rPr>
        <w:t>con i soggetti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di cui all</w:t>
      </w:r>
      <w:r w:rsidR="005C5DBC">
        <w:rPr>
          <w:spacing w:val="-6"/>
          <w:sz w:val="22"/>
        </w:rPr>
        <w:t>’</w:t>
      </w:r>
      <w:r w:rsidRPr="005C5DBC">
        <w:rPr>
          <w:spacing w:val="-6"/>
          <w:sz w:val="22"/>
        </w:rPr>
        <w:t>art.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53, comma</w:t>
      </w:r>
      <w:r w:rsidRPr="005C5DBC">
        <w:rPr>
          <w:spacing w:val="-1"/>
          <w:sz w:val="22"/>
        </w:rPr>
        <w:t xml:space="preserve"> </w:t>
      </w:r>
      <w:r w:rsidRPr="005C5DBC">
        <w:rPr>
          <w:spacing w:val="-6"/>
          <w:sz w:val="22"/>
        </w:rPr>
        <w:t>16-ter,</w:t>
      </w:r>
      <w:r w:rsidRPr="005C5DBC">
        <w:rPr>
          <w:spacing w:val="-1"/>
          <w:sz w:val="22"/>
        </w:rPr>
        <w:t xml:space="preserve"> </w:t>
      </w:r>
      <w:r w:rsidRPr="005C5DBC">
        <w:rPr>
          <w:spacing w:val="-6"/>
          <w:sz w:val="22"/>
        </w:rPr>
        <w:t xml:space="preserve">del </w:t>
      </w:r>
      <w:r w:rsidRPr="005C5DBC">
        <w:rPr>
          <w:sz w:val="22"/>
        </w:rPr>
        <w:t>decreto legislativo n. 165/2001 e</w:t>
      </w:r>
      <w:r w:rsidRPr="005C5DBC">
        <w:rPr>
          <w:spacing w:val="-2"/>
          <w:sz w:val="22"/>
        </w:rPr>
        <w:t xml:space="preserve"> </w:t>
      </w:r>
      <w:proofErr w:type="spellStart"/>
      <w:proofErr w:type="gramStart"/>
      <w:r w:rsidRPr="005C5DBC">
        <w:rPr>
          <w:sz w:val="22"/>
        </w:rPr>
        <w:t>s.m.i.</w:t>
      </w:r>
      <w:proofErr w:type="spellEnd"/>
      <w:r w:rsidRPr="005C5DBC">
        <w:rPr>
          <w:sz w:val="22"/>
        </w:rPr>
        <w:t>.</w:t>
      </w:r>
      <w:proofErr w:type="gramEnd"/>
      <w:r w:rsidRPr="005C5DBC">
        <w:rPr>
          <w:spacing w:val="-2"/>
          <w:sz w:val="22"/>
        </w:rPr>
        <w:t xml:space="preserve"> </w:t>
      </w:r>
      <w:r w:rsidRPr="005C5DBC">
        <w:rPr>
          <w:sz w:val="22"/>
        </w:rPr>
        <w:t xml:space="preserve">In caso contrario </w:t>
      </w:r>
      <w:r w:rsidR="001F252E" w:rsidRPr="005C5DBC">
        <w:rPr>
          <w:sz w:val="22"/>
          <w:szCs w:val="22"/>
        </w:rPr>
        <w:t>alla stazione appaltante</w:t>
      </w:r>
      <w:r w:rsidRPr="005C5DBC">
        <w:rPr>
          <w:spacing w:val="-3"/>
          <w:sz w:val="22"/>
        </w:rPr>
        <w:t xml:space="preserve"> </w:t>
      </w:r>
      <w:r w:rsidRPr="005C5DBC">
        <w:rPr>
          <w:sz w:val="22"/>
        </w:rPr>
        <w:t>disporrà</w:t>
      </w:r>
      <w:r w:rsidRPr="005C5DBC">
        <w:rPr>
          <w:spacing w:val="-1"/>
          <w:sz w:val="22"/>
        </w:rPr>
        <w:t xml:space="preserve"> </w:t>
      </w:r>
      <w:r w:rsidRPr="005C5DBC">
        <w:rPr>
          <w:sz w:val="22"/>
        </w:rPr>
        <w:t>l</w:t>
      </w:r>
      <w:r w:rsidR="005C5DBC">
        <w:rPr>
          <w:sz w:val="22"/>
        </w:rPr>
        <w:t>’</w:t>
      </w:r>
      <w:r w:rsidRPr="005C5DBC">
        <w:rPr>
          <w:sz w:val="22"/>
        </w:rPr>
        <w:t xml:space="preserve">immediata </w:t>
      </w:r>
      <w:r w:rsidRPr="005C5DBC">
        <w:rPr>
          <w:spacing w:val="-6"/>
          <w:sz w:val="22"/>
        </w:rPr>
        <w:lastRenderedPageBreak/>
        <w:t>esclusione</w:t>
      </w:r>
      <w:r w:rsidRPr="005C5DBC">
        <w:rPr>
          <w:spacing w:val="14"/>
          <w:sz w:val="22"/>
        </w:rPr>
        <w:t xml:space="preserve"> </w:t>
      </w:r>
      <w:r w:rsidRPr="005C5DBC">
        <w:rPr>
          <w:spacing w:val="-6"/>
          <w:sz w:val="22"/>
        </w:rPr>
        <w:t>dell’operatore economico</w:t>
      </w:r>
      <w:r w:rsidRPr="005C5DBC">
        <w:rPr>
          <w:spacing w:val="23"/>
          <w:sz w:val="22"/>
        </w:rPr>
        <w:t xml:space="preserve"> </w:t>
      </w:r>
      <w:r w:rsidRPr="005C5DBC">
        <w:rPr>
          <w:spacing w:val="-6"/>
          <w:sz w:val="22"/>
        </w:rPr>
        <w:t>dalla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6"/>
          <w:sz w:val="22"/>
        </w:rPr>
        <w:t>partecipazione alla</w:t>
      </w:r>
      <w:r w:rsidRPr="005C5DBC">
        <w:rPr>
          <w:spacing w:val="-12"/>
          <w:sz w:val="22"/>
        </w:rPr>
        <w:t xml:space="preserve"> </w:t>
      </w:r>
      <w:r w:rsidRPr="005C5DBC">
        <w:rPr>
          <w:spacing w:val="-6"/>
          <w:sz w:val="22"/>
        </w:rPr>
        <w:t>procedura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di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gara;</w:t>
      </w:r>
    </w:p>
    <w:p w14:paraId="0357650D" w14:textId="29515285" w:rsidR="00EF7CF0" w:rsidRPr="005C5DBC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5"/>
          <w:tab w:val="left" w:pos="867"/>
        </w:tabs>
        <w:autoSpaceDE w:val="0"/>
        <w:autoSpaceDN w:val="0"/>
        <w:ind w:right="127" w:hanging="365"/>
        <w:contextualSpacing w:val="0"/>
        <w:jc w:val="both"/>
      </w:pPr>
      <w:r w:rsidRPr="005C5DBC">
        <w:rPr>
          <w:sz w:val="22"/>
        </w:rPr>
        <w:t>a</w:t>
      </w:r>
      <w:r w:rsidRPr="005C5DBC">
        <w:rPr>
          <w:spacing w:val="-13"/>
          <w:sz w:val="22"/>
        </w:rPr>
        <w:t xml:space="preserve"> </w:t>
      </w:r>
      <w:r w:rsidRPr="005C5DBC">
        <w:rPr>
          <w:sz w:val="22"/>
        </w:rPr>
        <w:t>rendere</w:t>
      </w:r>
      <w:r w:rsidRPr="005C5DBC">
        <w:rPr>
          <w:spacing w:val="-12"/>
          <w:sz w:val="22"/>
        </w:rPr>
        <w:t xml:space="preserve"> </w:t>
      </w:r>
      <w:r w:rsidRPr="005C5DBC">
        <w:rPr>
          <w:sz w:val="22"/>
        </w:rPr>
        <w:t>noti,</w:t>
      </w:r>
      <w:r w:rsidRPr="005C5DBC">
        <w:rPr>
          <w:spacing w:val="-13"/>
          <w:sz w:val="22"/>
        </w:rPr>
        <w:t xml:space="preserve"> </w:t>
      </w:r>
      <w:r w:rsidRPr="005C5DBC">
        <w:rPr>
          <w:sz w:val="22"/>
        </w:rPr>
        <w:t>su</w:t>
      </w:r>
      <w:r w:rsidRPr="005C5DBC">
        <w:rPr>
          <w:spacing w:val="-12"/>
          <w:sz w:val="22"/>
        </w:rPr>
        <w:t xml:space="preserve"> </w:t>
      </w:r>
      <w:r w:rsidRPr="005C5DBC">
        <w:rPr>
          <w:sz w:val="22"/>
        </w:rPr>
        <w:t>richiesta</w:t>
      </w:r>
      <w:r w:rsidRPr="005C5DBC">
        <w:rPr>
          <w:spacing w:val="-13"/>
          <w:sz w:val="22"/>
        </w:rPr>
        <w:t xml:space="preserve"> </w:t>
      </w:r>
      <w:r w:rsidRPr="005C5DBC">
        <w:rPr>
          <w:sz w:val="22"/>
        </w:rPr>
        <w:t>dell</w:t>
      </w:r>
      <w:r w:rsidR="005C5DBC">
        <w:rPr>
          <w:sz w:val="22"/>
        </w:rPr>
        <w:t>’</w:t>
      </w:r>
      <w:r w:rsidRPr="005C5DBC">
        <w:rPr>
          <w:sz w:val="22"/>
        </w:rPr>
        <w:t>Amministrazione,</w:t>
      </w:r>
      <w:r w:rsidRPr="005C5DBC">
        <w:rPr>
          <w:spacing w:val="-12"/>
          <w:sz w:val="22"/>
        </w:rPr>
        <w:t xml:space="preserve"> </w:t>
      </w:r>
      <w:r w:rsidRPr="005C5DBC">
        <w:rPr>
          <w:sz w:val="22"/>
        </w:rPr>
        <w:t>tutti</w:t>
      </w:r>
      <w:r w:rsidRPr="005C5DBC">
        <w:rPr>
          <w:spacing w:val="-13"/>
          <w:sz w:val="22"/>
        </w:rPr>
        <w:t xml:space="preserve"> </w:t>
      </w:r>
      <w:r w:rsidRPr="005C5DBC">
        <w:rPr>
          <w:sz w:val="22"/>
        </w:rPr>
        <w:t>i</w:t>
      </w:r>
      <w:r w:rsidRPr="005C5DBC">
        <w:rPr>
          <w:spacing w:val="-12"/>
          <w:sz w:val="22"/>
        </w:rPr>
        <w:t xml:space="preserve"> </w:t>
      </w:r>
      <w:r w:rsidRPr="005C5DBC">
        <w:rPr>
          <w:sz w:val="22"/>
        </w:rPr>
        <w:t>pagamenti</w:t>
      </w:r>
      <w:r w:rsidRPr="005C5DBC">
        <w:rPr>
          <w:spacing w:val="-12"/>
          <w:sz w:val="22"/>
        </w:rPr>
        <w:t xml:space="preserve"> </w:t>
      </w:r>
      <w:r w:rsidRPr="005C5DBC">
        <w:rPr>
          <w:sz w:val="22"/>
        </w:rPr>
        <w:t>eseguiti</w:t>
      </w:r>
      <w:r w:rsidRPr="005C5DBC">
        <w:rPr>
          <w:spacing w:val="-8"/>
          <w:sz w:val="22"/>
        </w:rPr>
        <w:t xml:space="preserve"> </w:t>
      </w:r>
      <w:r w:rsidRPr="005C5DBC">
        <w:rPr>
          <w:sz w:val="22"/>
        </w:rPr>
        <w:t>e</w:t>
      </w:r>
      <w:r w:rsidRPr="005C5DBC">
        <w:rPr>
          <w:spacing w:val="-13"/>
          <w:sz w:val="22"/>
        </w:rPr>
        <w:t xml:space="preserve"> </w:t>
      </w:r>
      <w:r w:rsidRPr="005C5DBC">
        <w:rPr>
          <w:sz w:val="22"/>
        </w:rPr>
        <w:t>riguardanti</w:t>
      </w:r>
      <w:r w:rsidRPr="005C5DBC">
        <w:rPr>
          <w:spacing w:val="-6"/>
          <w:sz w:val="22"/>
        </w:rPr>
        <w:t xml:space="preserve"> </w:t>
      </w:r>
      <w:r w:rsidRPr="005C5DBC">
        <w:rPr>
          <w:sz w:val="22"/>
        </w:rPr>
        <w:t xml:space="preserve">il </w:t>
      </w:r>
      <w:r w:rsidRPr="005C5DBC">
        <w:rPr>
          <w:spacing w:val="-6"/>
          <w:sz w:val="22"/>
        </w:rPr>
        <w:t>contratto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eventualmente</w:t>
      </w:r>
      <w:r w:rsidRPr="005C5DBC">
        <w:rPr>
          <w:spacing w:val="16"/>
          <w:sz w:val="22"/>
        </w:rPr>
        <w:t xml:space="preserve"> </w:t>
      </w:r>
      <w:r w:rsidRPr="005C5DBC">
        <w:rPr>
          <w:spacing w:val="-6"/>
          <w:sz w:val="22"/>
        </w:rPr>
        <w:t>stipulato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a</w:t>
      </w:r>
      <w:r w:rsidRPr="005C5DBC">
        <w:rPr>
          <w:spacing w:val="-18"/>
          <w:sz w:val="22"/>
        </w:rPr>
        <w:t xml:space="preserve"> </w:t>
      </w:r>
      <w:r w:rsidRPr="005C5DBC">
        <w:rPr>
          <w:spacing w:val="-6"/>
          <w:sz w:val="22"/>
        </w:rPr>
        <w:t>seguito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della</w:t>
      </w:r>
      <w:r w:rsidRPr="005C5DBC">
        <w:rPr>
          <w:spacing w:val="-11"/>
          <w:sz w:val="22"/>
        </w:rPr>
        <w:t xml:space="preserve"> </w:t>
      </w:r>
      <w:r w:rsidRPr="005C5DBC">
        <w:rPr>
          <w:spacing w:val="-6"/>
          <w:sz w:val="22"/>
        </w:rPr>
        <w:t>procedura di affidamento.</w:t>
      </w:r>
    </w:p>
    <w:p w14:paraId="4ACC62A9" w14:textId="5420B27C" w:rsidR="00EF7CF0" w:rsidRPr="005C5DBC" w:rsidRDefault="00EF7CF0" w:rsidP="00D4738E">
      <w:pPr>
        <w:widowControl w:val="0"/>
        <w:tabs>
          <w:tab w:val="left" w:pos="456"/>
        </w:tabs>
        <w:autoSpaceDE w:val="0"/>
        <w:autoSpaceDN w:val="0"/>
        <w:ind w:right="115"/>
        <w:jc w:val="both"/>
        <w:rPr>
          <w:spacing w:val="-6"/>
          <w:sz w:val="22"/>
        </w:rPr>
      </w:pPr>
      <w:r w:rsidRPr="005C5DBC">
        <w:rPr>
          <w:w w:val="90"/>
          <w:sz w:val="22"/>
        </w:rPr>
        <w:t xml:space="preserve">Gli obblighi di cui al precedente comma 3.1, nelle fasi di esecuzione del contratto, si intendono riferiti </w:t>
      </w:r>
      <w:r w:rsidRPr="005C5DBC">
        <w:rPr>
          <w:sz w:val="22"/>
        </w:rPr>
        <w:t xml:space="preserve">all’operatore economico con il quale </w:t>
      </w:r>
      <w:r w:rsidR="001F252E" w:rsidRPr="005C5DBC">
        <w:rPr>
          <w:sz w:val="22"/>
          <w:szCs w:val="22"/>
        </w:rPr>
        <w:t>la stazione appaltante</w:t>
      </w:r>
      <w:r w:rsidRPr="005C5DBC">
        <w:rPr>
          <w:sz w:val="22"/>
        </w:rPr>
        <w:t xml:space="preserve"> ha stipulato il contratto, il quale avrà l</w:t>
      </w:r>
      <w:r w:rsidR="005C5DBC">
        <w:rPr>
          <w:sz w:val="22"/>
        </w:rPr>
        <w:t>’</w:t>
      </w:r>
      <w:r w:rsidRPr="005C5DBC">
        <w:rPr>
          <w:sz w:val="22"/>
        </w:rPr>
        <w:t xml:space="preserve">onere di </w:t>
      </w:r>
      <w:r w:rsidRPr="005C5DBC">
        <w:rPr>
          <w:spacing w:val="-2"/>
          <w:sz w:val="22"/>
        </w:rPr>
        <w:t>pretenderne</w:t>
      </w:r>
      <w:r w:rsidRPr="005C5DBC">
        <w:rPr>
          <w:spacing w:val="-3"/>
          <w:sz w:val="22"/>
        </w:rPr>
        <w:t xml:space="preserve"> </w:t>
      </w:r>
      <w:r w:rsidRPr="005C5DBC">
        <w:rPr>
          <w:spacing w:val="-2"/>
          <w:sz w:val="22"/>
        </w:rPr>
        <w:t>il</w:t>
      </w:r>
      <w:r w:rsidRPr="005C5DBC">
        <w:rPr>
          <w:spacing w:val="-11"/>
          <w:sz w:val="22"/>
        </w:rPr>
        <w:t xml:space="preserve"> </w:t>
      </w:r>
      <w:r w:rsidRPr="005C5DBC">
        <w:rPr>
          <w:spacing w:val="-2"/>
          <w:sz w:val="22"/>
        </w:rPr>
        <w:t>rispetto</w:t>
      </w:r>
      <w:r w:rsidRPr="005C5DBC">
        <w:rPr>
          <w:spacing w:val="-4"/>
          <w:sz w:val="22"/>
        </w:rPr>
        <w:t xml:space="preserve"> </w:t>
      </w:r>
      <w:r w:rsidRPr="005C5DBC">
        <w:rPr>
          <w:spacing w:val="-2"/>
          <w:sz w:val="22"/>
        </w:rPr>
        <w:t>anche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2"/>
          <w:sz w:val="22"/>
        </w:rPr>
        <w:t>da</w:t>
      </w:r>
      <w:r w:rsidRPr="005C5DBC">
        <w:rPr>
          <w:spacing w:val="-11"/>
          <w:sz w:val="22"/>
        </w:rPr>
        <w:t xml:space="preserve"> </w:t>
      </w:r>
      <w:r w:rsidRPr="005C5DBC">
        <w:rPr>
          <w:spacing w:val="-2"/>
          <w:sz w:val="22"/>
        </w:rPr>
        <w:t>tutti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2"/>
          <w:sz w:val="22"/>
        </w:rPr>
        <w:t>i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2"/>
          <w:sz w:val="22"/>
        </w:rPr>
        <w:t>propri eventuali subcontraenti</w:t>
      </w:r>
      <w:r w:rsidRPr="005C5DBC">
        <w:rPr>
          <w:sz w:val="22"/>
        </w:rPr>
        <w:t xml:space="preserve"> </w:t>
      </w:r>
      <w:r w:rsidRPr="005C5DBC">
        <w:rPr>
          <w:spacing w:val="-2"/>
          <w:sz w:val="22"/>
        </w:rPr>
        <w:t>e</w:t>
      </w:r>
      <w:r w:rsidRPr="005C5DBC">
        <w:rPr>
          <w:spacing w:val="-10"/>
          <w:sz w:val="22"/>
        </w:rPr>
        <w:t xml:space="preserve"> </w:t>
      </w:r>
      <w:r w:rsidRPr="005C5DBC">
        <w:rPr>
          <w:spacing w:val="-2"/>
          <w:sz w:val="22"/>
        </w:rPr>
        <w:t>subappaltatori.</w:t>
      </w:r>
      <w:r w:rsidRPr="005C5DBC">
        <w:rPr>
          <w:spacing w:val="-11"/>
          <w:sz w:val="22"/>
        </w:rPr>
        <w:t xml:space="preserve"> </w:t>
      </w:r>
      <w:r w:rsidRPr="005C5DBC">
        <w:rPr>
          <w:spacing w:val="-2"/>
          <w:sz w:val="22"/>
        </w:rPr>
        <w:t>A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2"/>
          <w:sz w:val="22"/>
        </w:rPr>
        <w:t>tal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2"/>
          <w:sz w:val="22"/>
        </w:rPr>
        <w:t>fine,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2"/>
          <w:sz w:val="22"/>
        </w:rPr>
        <w:t xml:space="preserve">la </w:t>
      </w:r>
      <w:r w:rsidRPr="005C5DBC">
        <w:rPr>
          <w:w w:val="90"/>
          <w:sz w:val="22"/>
        </w:rPr>
        <w:t>clausola</w:t>
      </w:r>
      <w:r w:rsidRPr="005C5DBC">
        <w:rPr>
          <w:spacing w:val="-7"/>
          <w:w w:val="90"/>
          <w:sz w:val="22"/>
        </w:rPr>
        <w:t xml:space="preserve"> </w:t>
      </w:r>
      <w:r w:rsidRPr="005C5DBC">
        <w:rPr>
          <w:w w:val="90"/>
          <w:sz w:val="22"/>
        </w:rPr>
        <w:t>che prevede</w:t>
      </w:r>
      <w:r w:rsidRPr="005C5DBC">
        <w:rPr>
          <w:sz w:val="22"/>
        </w:rPr>
        <w:t xml:space="preserve"> </w:t>
      </w:r>
      <w:r w:rsidRPr="005C5DBC">
        <w:rPr>
          <w:w w:val="90"/>
          <w:sz w:val="22"/>
        </w:rPr>
        <w:t>il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>rispetto degli obblighi</w:t>
      </w:r>
      <w:r w:rsidRPr="005C5DBC">
        <w:rPr>
          <w:sz w:val="22"/>
        </w:rPr>
        <w:t xml:space="preserve"> </w:t>
      </w:r>
      <w:r w:rsidRPr="005C5DBC">
        <w:rPr>
          <w:w w:val="90"/>
          <w:sz w:val="22"/>
        </w:rPr>
        <w:t>di cui al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>presente</w:t>
      </w:r>
      <w:r w:rsidRPr="005C5DBC">
        <w:rPr>
          <w:sz w:val="22"/>
        </w:rPr>
        <w:t xml:space="preserve"> </w:t>
      </w:r>
      <w:r w:rsidRPr="005C5DBC">
        <w:rPr>
          <w:w w:val="90"/>
          <w:sz w:val="22"/>
        </w:rPr>
        <w:t>Patto di integrità, sarà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>inserita</w:t>
      </w:r>
      <w:r w:rsidRPr="005C5DBC">
        <w:rPr>
          <w:spacing w:val="-6"/>
          <w:w w:val="90"/>
          <w:sz w:val="22"/>
        </w:rPr>
        <w:t xml:space="preserve"> </w:t>
      </w:r>
      <w:r w:rsidRPr="005C5DBC">
        <w:rPr>
          <w:w w:val="90"/>
          <w:sz w:val="22"/>
        </w:rPr>
        <w:t xml:space="preserve">nei contratti </w:t>
      </w:r>
      <w:r w:rsidRPr="005C5DBC">
        <w:rPr>
          <w:spacing w:val="-6"/>
          <w:sz w:val="22"/>
        </w:rPr>
        <w:t>stipulati dall’operatore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6"/>
          <w:sz w:val="22"/>
        </w:rPr>
        <w:t>economico</w:t>
      </w:r>
      <w:r w:rsidRPr="005C5DBC">
        <w:rPr>
          <w:spacing w:val="14"/>
          <w:sz w:val="22"/>
        </w:rPr>
        <w:t xml:space="preserve"> </w:t>
      </w:r>
      <w:r w:rsidRPr="005C5DBC">
        <w:rPr>
          <w:spacing w:val="-6"/>
          <w:sz w:val="22"/>
        </w:rPr>
        <w:t>con i propri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subcontraenti</w:t>
      </w:r>
      <w:r w:rsidRPr="005C5DBC">
        <w:rPr>
          <w:spacing w:val="12"/>
          <w:sz w:val="22"/>
        </w:rPr>
        <w:t xml:space="preserve"> </w:t>
      </w:r>
      <w:r w:rsidRPr="005C5DBC">
        <w:rPr>
          <w:spacing w:val="-6"/>
          <w:sz w:val="22"/>
        </w:rPr>
        <w:t>e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6"/>
          <w:sz w:val="22"/>
        </w:rPr>
        <w:t>subappaltatori.</w:t>
      </w:r>
    </w:p>
    <w:p w14:paraId="0F3C519F" w14:textId="77777777" w:rsidR="00EF7CF0" w:rsidRPr="00D4738E" w:rsidRDefault="00EF7CF0" w:rsidP="004C4AA6">
      <w:pPr>
        <w:pStyle w:val="Corpotesto"/>
        <w:rPr>
          <w:sz w:val="16"/>
          <w:szCs w:val="16"/>
        </w:rPr>
      </w:pPr>
    </w:p>
    <w:p w14:paraId="1F09F2AC" w14:textId="77777777" w:rsidR="003D39AD" w:rsidRPr="003D39AD" w:rsidRDefault="003D39AD" w:rsidP="003D39AD">
      <w:pPr>
        <w:pStyle w:val="Corpotesto"/>
        <w:spacing w:after="0"/>
        <w:ind w:right="-1"/>
        <w:jc w:val="center"/>
        <w:rPr>
          <w:b/>
          <w:bCs/>
          <w:spacing w:val="-6"/>
          <w:sz w:val="22"/>
          <w:szCs w:val="22"/>
        </w:rPr>
      </w:pPr>
      <w:r w:rsidRPr="003D39AD">
        <w:rPr>
          <w:b/>
          <w:bCs/>
          <w:spacing w:val="-6"/>
          <w:sz w:val="22"/>
          <w:szCs w:val="22"/>
        </w:rPr>
        <w:t>Articolo</w:t>
      </w:r>
      <w:r w:rsidRPr="003D39AD">
        <w:rPr>
          <w:b/>
          <w:bCs/>
          <w:spacing w:val="-7"/>
          <w:sz w:val="22"/>
          <w:szCs w:val="22"/>
        </w:rPr>
        <w:t xml:space="preserve"> </w:t>
      </w:r>
      <w:r w:rsidRPr="003D39AD">
        <w:rPr>
          <w:b/>
          <w:bCs/>
          <w:spacing w:val="-6"/>
          <w:sz w:val="22"/>
          <w:szCs w:val="22"/>
        </w:rPr>
        <w:t>4</w:t>
      </w:r>
    </w:p>
    <w:p w14:paraId="40945255" w14:textId="5BAF6EF9" w:rsidR="003D39AD" w:rsidRPr="003700BA" w:rsidRDefault="003D39AD" w:rsidP="003D39AD">
      <w:pPr>
        <w:pStyle w:val="Corpotesto"/>
        <w:spacing w:after="0"/>
        <w:ind w:right="-1"/>
        <w:jc w:val="center"/>
        <w:rPr>
          <w:b/>
          <w:bCs/>
          <w:sz w:val="22"/>
          <w:szCs w:val="22"/>
        </w:rPr>
      </w:pPr>
      <w:r w:rsidRPr="003700BA">
        <w:rPr>
          <w:b/>
          <w:bCs/>
          <w:spacing w:val="-2"/>
          <w:sz w:val="22"/>
          <w:szCs w:val="22"/>
        </w:rPr>
        <w:t>Sanzioni</w:t>
      </w:r>
    </w:p>
    <w:p w14:paraId="15276EA8" w14:textId="1B0D18A8" w:rsidR="003D39AD" w:rsidRPr="00D4738E" w:rsidRDefault="003D39AD" w:rsidP="00D4738E">
      <w:pPr>
        <w:widowControl w:val="0"/>
        <w:tabs>
          <w:tab w:val="left" w:pos="480"/>
        </w:tabs>
        <w:autoSpaceDE w:val="0"/>
        <w:autoSpaceDN w:val="0"/>
        <w:ind w:right="134"/>
        <w:jc w:val="both"/>
        <w:rPr>
          <w:sz w:val="22"/>
          <w:szCs w:val="22"/>
        </w:rPr>
      </w:pPr>
      <w:r w:rsidRPr="00D4738E">
        <w:rPr>
          <w:spacing w:val="-2"/>
          <w:sz w:val="22"/>
          <w:szCs w:val="22"/>
        </w:rPr>
        <w:t>L</w:t>
      </w:r>
      <w:r w:rsidR="006347CD" w:rsidRPr="00D4738E">
        <w:rPr>
          <w:spacing w:val="-2"/>
          <w:sz w:val="22"/>
          <w:szCs w:val="22"/>
        </w:rPr>
        <w:t>’</w:t>
      </w:r>
      <w:r w:rsidRPr="00D4738E">
        <w:rPr>
          <w:spacing w:val="-2"/>
          <w:sz w:val="22"/>
          <w:szCs w:val="22"/>
        </w:rPr>
        <w:t>accertamento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del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mancato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rispetto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da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parte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dell</w:t>
      </w:r>
      <w:r w:rsidR="00FB09FE" w:rsidRPr="00D4738E">
        <w:rPr>
          <w:spacing w:val="-2"/>
          <w:sz w:val="22"/>
          <w:szCs w:val="22"/>
        </w:rPr>
        <w:t>’o</w:t>
      </w:r>
      <w:r w:rsidRPr="00D4738E">
        <w:rPr>
          <w:spacing w:val="-2"/>
          <w:sz w:val="22"/>
          <w:szCs w:val="22"/>
        </w:rPr>
        <w:t>peratore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economico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anche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di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uno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solo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 xml:space="preserve">degli </w:t>
      </w:r>
      <w:r w:rsidRPr="00D4738E">
        <w:rPr>
          <w:spacing w:val="-6"/>
          <w:sz w:val="22"/>
          <w:szCs w:val="22"/>
        </w:rPr>
        <w:t>obblighi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indicati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all</w:t>
      </w:r>
      <w:r w:rsidR="00FB09FE" w:rsidRPr="00D4738E">
        <w:rPr>
          <w:spacing w:val="-6"/>
          <w:sz w:val="22"/>
          <w:szCs w:val="22"/>
        </w:rPr>
        <w:t>’</w:t>
      </w:r>
      <w:r w:rsidRPr="00D4738E">
        <w:rPr>
          <w:spacing w:val="-6"/>
          <w:sz w:val="22"/>
          <w:szCs w:val="22"/>
        </w:rPr>
        <w:t>art.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3 del presente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Patto,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che avverrà all</w:t>
      </w:r>
      <w:r w:rsidR="00FB09FE" w:rsidRPr="00D4738E">
        <w:rPr>
          <w:spacing w:val="-6"/>
          <w:sz w:val="22"/>
          <w:szCs w:val="22"/>
        </w:rPr>
        <w:t>’</w:t>
      </w:r>
      <w:r w:rsidRPr="00D4738E">
        <w:rPr>
          <w:spacing w:val="-6"/>
          <w:sz w:val="22"/>
          <w:szCs w:val="22"/>
        </w:rPr>
        <w:t>esito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di un contraddittorio con l</w:t>
      </w:r>
      <w:r w:rsidR="00FB09FE" w:rsidRPr="00D4738E">
        <w:rPr>
          <w:spacing w:val="-6"/>
          <w:sz w:val="22"/>
          <w:szCs w:val="22"/>
        </w:rPr>
        <w:t>’o</w:t>
      </w:r>
      <w:r w:rsidRPr="00D4738E">
        <w:rPr>
          <w:spacing w:val="-6"/>
          <w:sz w:val="22"/>
          <w:szCs w:val="22"/>
        </w:rPr>
        <w:t xml:space="preserve">peratore </w:t>
      </w:r>
      <w:r w:rsidRPr="00D4738E">
        <w:rPr>
          <w:w w:val="90"/>
          <w:sz w:val="22"/>
          <w:szCs w:val="22"/>
        </w:rPr>
        <w:t>medesimo,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potrà comportare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l</w:t>
      </w:r>
      <w:r w:rsidR="006347CD" w:rsidRPr="00D4738E">
        <w:rPr>
          <w:w w:val="90"/>
          <w:sz w:val="22"/>
          <w:szCs w:val="22"/>
        </w:rPr>
        <w:t>’</w:t>
      </w:r>
      <w:r w:rsidRPr="00D4738E">
        <w:rPr>
          <w:w w:val="90"/>
          <w:sz w:val="22"/>
          <w:szCs w:val="22"/>
        </w:rPr>
        <w:t>applicazione, anche in via</w:t>
      </w:r>
      <w:r w:rsidRPr="00D4738E">
        <w:rPr>
          <w:spacing w:val="-7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cumulativa,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di una</w:t>
      </w:r>
      <w:r w:rsidRPr="00D4738E">
        <w:rPr>
          <w:spacing w:val="-6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o più delle seguenti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 xml:space="preserve">sanzioni, </w:t>
      </w:r>
      <w:r w:rsidRPr="00D4738E">
        <w:rPr>
          <w:spacing w:val="-4"/>
          <w:sz w:val="22"/>
          <w:szCs w:val="22"/>
        </w:rPr>
        <w:t>fatte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salve specifiche ulteriori previsioni di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legge:</w:t>
      </w:r>
    </w:p>
    <w:p w14:paraId="24CCEC77" w14:textId="65658ADF" w:rsidR="003D39AD" w:rsidRPr="005C5DBC" w:rsidRDefault="003D39AD" w:rsidP="00FB09FE">
      <w:pPr>
        <w:pStyle w:val="Paragrafoelenco"/>
        <w:widowControl w:val="0"/>
        <w:numPr>
          <w:ilvl w:val="2"/>
          <w:numId w:val="48"/>
        </w:numPr>
        <w:tabs>
          <w:tab w:val="left" w:pos="865"/>
        </w:tabs>
        <w:autoSpaceDE w:val="0"/>
        <w:autoSpaceDN w:val="0"/>
        <w:ind w:right="346" w:hanging="358"/>
        <w:contextualSpacing w:val="0"/>
        <w:jc w:val="both"/>
        <w:rPr>
          <w:sz w:val="22"/>
          <w:szCs w:val="22"/>
        </w:rPr>
      </w:pPr>
      <w:r w:rsidRPr="005C5DBC">
        <w:rPr>
          <w:spacing w:val="-6"/>
          <w:sz w:val="22"/>
          <w:szCs w:val="22"/>
        </w:rPr>
        <w:t>esclusione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dalla procedura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 affidamento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o la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revoca della aggiudicazione,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con conseguente escussione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della cauzione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provvisoria, 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seconda che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la violazione</w:t>
      </w:r>
      <w:r w:rsidRPr="005C5DBC">
        <w:rPr>
          <w:spacing w:val="5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venga accertata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 xml:space="preserve">nella fase </w:t>
      </w:r>
      <w:r w:rsidRPr="005C5DBC">
        <w:rPr>
          <w:spacing w:val="-4"/>
          <w:sz w:val="22"/>
          <w:szCs w:val="22"/>
        </w:rPr>
        <w:t>precedente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all</w:t>
      </w:r>
      <w:r w:rsidR="00FB09FE" w:rsidRPr="005C5DBC">
        <w:rPr>
          <w:spacing w:val="-4"/>
          <w:sz w:val="22"/>
          <w:szCs w:val="22"/>
        </w:rPr>
        <w:t>’</w:t>
      </w:r>
      <w:r w:rsidRPr="005C5DBC">
        <w:rPr>
          <w:spacing w:val="-4"/>
          <w:sz w:val="22"/>
          <w:szCs w:val="22"/>
        </w:rPr>
        <w:t>aggiudicazione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dell</w:t>
      </w:r>
      <w:r w:rsidR="006347CD">
        <w:rPr>
          <w:spacing w:val="-4"/>
          <w:sz w:val="22"/>
          <w:szCs w:val="22"/>
        </w:rPr>
        <w:t>’</w:t>
      </w:r>
      <w:r w:rsidRPr="005C5DBC">
        <w:rPr>
          <w:spacing w:val="-4"/>
          <w:sz w:val="22"/>
          <w:szCs w:val="22"/>
        </w:rPr>
        <w:t>appalto</w:t>
      </w:r>
      <w:r w:rsidRPr="005C5DBC">
        <w:rPr>
          <w:spacing w:val="-6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o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nella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fase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successiva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all</w:t>
      </w:r>
      <w:r w:rsidR="006347CD">
        <w:rPr>
          <w:spacing w:val="-4"/>
          <w:sz w:val="22"/>
          <w:szCs w:val="22"/>
        </w:rPr>
        <w:t>’</w:t>
      </w:r>
      <w:r w:rsidRPr="005C5DBC">
        <w:rPr>
          <w:spacing w:val="-4"/>
          <w:sz w:val="22"/>
          <w:szCs w:val="22"/>
        </w:rPr>
        <w:t>aggiudicazione;</w:t>
      </w:r>
    </w:p>
    <w:p w14:paraId="3F765222" w14:textId="5DA5AE63" w:rsidR="003201A9" w:rsidRPr="005C5DBC" w:rsidRDefault="003201A9" w:rsidP="00FB09FE">
      <w:pPr>
        <w:pStyle w:val="Paragrafoelenco"/>
        <w:widowControl w:val="0"/>
        <w:numPr>
          <w:ilvl w:val="2"/>
          <w:numId w:val="48"/>
        </w:numPr>
        <w:autoSpaceDE w:val="0"/>
        <w:autoSpaceDN w:val="0"/>
        <w:ind w:right="346" w:hanging="358"/>
        <w:contextualSpacing w:val="0"/>
        <w:jc w:val="both"/>
        <w:rPr>
          <w:sz w:val="22"/>
          <w:szCs w:val="22"/>
        </w:rPr>
      </w:pPr>
      <w:r w:rsidRPr="005C5DBC">
        <w:rPr>
          <w:spacing w:val="-4"/>
          <w:sz w:val="22"/>
          <w:szCs w:val="22"/>
        </w:rPr>
        <w:t>revoca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dell</w:t>
      </w:r>
      <w:r w:rsidR="00FB09FE" w:rsidRPr="005C5DBC">
        <w:rPr>
          <w:spacing w:val="-4"/>
          <w:sz w:val="22"/>
          <w:szCs w:val="22"/>
        </w:rPr>
        <w:t>’</w:t>
      </w:r>
      <w:r w:rsidRPr="005C5DBC">
        <w:rPr>
          <w:spacing w:val="-4"/>
          <w:sz w:val="22"/>
          <w:szCs w:val="22"/>
        </w:rPr>
        <w:t>aggiudicazione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ed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escussione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della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cauzione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se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la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violazione</w:t>
      </w:r>
      <w:r w:rsidRPr="005C5DBC">
        <w:rPr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è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accertata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nella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 xml:space="preserve">fase </w:t>
      </w:r>
      <w:r w:rsidRPr="005C5DBC">
        <w:rPr>
          <w:spacing w:val="-6"/>
          <w:sz w:val="22"/>
          <w:szCs w:val="22"/>
        </w:rPr>
        <w:t>successiva all</w:t>
      </w:r>
      <w:r w:rsidR="00FB09FE" w:rsidRPr="005C5DBC">
        <w:rPr>
          <w:spacing w:val="-6"/>
          <w:sz w:val="22"/>
          <w:szCs w:val="22"/>
        </w:rPr>
        <w:t>’</w:t>
      </w:r>
      <w:r w:rsidRPr="005C5DBC">
        <w:rPr>
          <w:spacing w:val="-6"/>
          <w:sz w:val="22"/>
          <w:szCs w:val="22"/>
        </w:rPr>
        <w:t>aggiudicazione dell</w:t>
      </w:r>
      <w:r w:rsidR="00FB09FE" w:rsidRPr="005C5DBC">
        <w:rPr>
          <w:spacing w:val="-6"/>
          <w:sz w:val="22"/>
          <w:szCs w:val="22"/>
        </w:rPr>
        <w:t>’</w:t>
      </w:r>
      <w:r w:rsidRPr="005C5DBC">
        <w:rPr>
          <w:spacing w:val="-6"/>
          <w:sz w:val="22"/>
          <w:szCs w:val="22"/>
        </w:rPr>
        <w:t>appalto</w:t>
      </w:r>
      <w:r w:rsidRPr="005C5DBC">
        <w:rPr>
          <w:spacing w:val="25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ma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precedente</w:t>
      </w:r>
      <w:r w:rsidRPr="005C5DBC">
        <w:rPr>
          <w:spacing w:val="24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alla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stipula del contratto;</w:t>
      </w:r>
    </w:p>
    <w:p w14:paraId="3939C82E" w14:textId="57EEF24A" w:rsidR="003201A9" w:rsidRPr="005C5DBC" w:rsidRDefault="003201A9" w:rsidP="00FB09FE">
      <w:pPr>
        <w:pStyle w:val="Paragrafoelenco"/>
        <w:widowControl w:val="0"/>
        <w:numPr>
          <w:ilvl w:val="2"/>
          <w:numId w:val="48"/>
        </w:numPr>
        <w:autoSpaceDE w:val="0"/>
        <w:autoSpaceDN w:val="0"/>
        <w:ind w:right="346" w:hanging="358"/>
        <w:contextualSpacing w:val="0"/>
        <w:jc w:val="both"/>
        <w:rPr>
          <w:sz w:val="22"/>
          <w:szCs w:val="22"/>
        </w:rPr>
      </w:pPr>
      <w:r w:rsidRPr="005C5DBC">
        <w:rPr>
          <w:spacing w:val="-2"/>
          <w:sz w:val="22"/>
          <w:szCs w:val="22"/>
        </w:rPr>
        <w:t>risoluzione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del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contratto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ed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escussione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della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cauzione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definitiva,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se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la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violazione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è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 xml:space="preserve">accertata </w:t>
      </w:r>
      <w:r w:rsidRPr="005C5DBC">
        <w:rPr>
          <w:w w:val="90"/>
          <w:sz w:val="22"/>
          <w:szCs w:val="22"/>
        </w:rPr>
        <w:t>nella</w:t>
      </w:r>
      <w:r w:rsidRPr="005C5DBC">
        <w:rPr>
          <w:spacing w:val="-4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fase di esecuzione</w:t>
      </w:r>
      <w:r w:rsidRPr="005C5DBC">
        <w:rPr>
          <w:spacing w:val="23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dell</w:t>
      </w:r>
      <w:r w:rsidR="00FB09FE" w:rsidRPr="005C5DBC">
        <w:rPr>
          <w:w w:val="90"/>
          <w:sz w:val="22"/>
          <w:szCs w:val="22"/>
        </w:rPr>
        <w:t>’</w:t>
      </w:r>
      <w:r w:rsidRPr="005C5DBC">
        <w:rPr>
          <w:w w:val="90"/>
          <w:sz w:val="22"/>
          <w:szCs w:val="22"/>
        </w:rPr>
        <w:t>appalto.</w:t>
      </w:r>
      <w:r w:rsidRPr="005C5DBC">
        <w:rPr>
          <w:spacing w:val="3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A tal proposito,</w:t>
      </w:r>
      <w:r w:rsidRPr="005C5DBC">
        <w:rPr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la</w:t>
      </w:r>
      <w:r w:rsidRPr="005C5DBC">
        <w:rPr>
          <w:spacing w:val="-5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Società</w:t>
      </w:r>
      <w:r w:rsidRPr="005C5DBC">
        <w:rPr>
          <w:spacing w:val="-2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accetta sin d</w:t>
      </w:r>
      <w:r w:rsidR="00FB09FE" w:rsidRPr="005C5DBC">
        <w:rPr>
          <w:w w:val="90"/>
          <w:sz w:val="22"/>
          <w:szCs w:val="22"/>
        </w:rPr>
        <w:t>’</w:t>
      </w:r>
      <w:r w:rsidRPr="005C5DBC">
        <w:rPr>
          <w:w w:val="90"/>
          <w:sz w:val="22"/>
          <w:szCs w:val="22"/>
        </w:rPr>
        <w:t>ora</w:t>
      </w:r>
      <w:r w:rsidRPr="005C5DBC">
        <w:rPr>
          <w:spacing w:val="-2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la</w:t>
      </w:r>
      <w:r w:rsidRPr="005C5DBC">
        <w:rPr>
          <w:spacing w:val="-8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 xml:space="preserve">previsione nel </w:t>
      </w:r>
      <w:r w:rsidRPr="005C5DBC">
        <w:rPr>
          <w:sz w:val="22"/>
          <w:szCs w:val="22"/>
        </w:rPr>
        <w:t>contratto</w:t>
      </w:r>
      <w:r w:rsidRPr="005C5DBC">
        <w:rPr>
          <w:spacing w:val="-13"/>
          <w:sz w:val="22"/>
          <w:szCs w:val="22"/>
        </w:rPr>
        <w:t xml:space="preserve"> </w:t>
      </w:r>
      <w:r w:rsidRPr="005C5DBC">
        <w:rPr>
          <w:sz w:val="22"/>
          <w:szCs w:val="22"/>
        </w:rPr>
        <w:t>di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z w:val="22"/>
          <w:szCs w:val="22"/>
        </w:rPr>
        <w:t>apposita</w:t>
      </w:r>
      <w:r w:rsidRPr="005C5DBC">
        <w:rPr>
          <w:spacing w:val="-13"/>
          <w:sz w:val="22"/>
          <w:szCs w:val="22"/>
        </w:rPr>
        <w:t xml:space="preserve"> </w:t>
      </w:r>
      <w:r w:rsidRPr="005C5DBC">
        <w:rPr>
          <w:sz w:val="22"/>
          <w:szCs w:val="22"/>
        </w:rPr>
        <w:t>clausola</w:t>
      </w:r>
      <w:r w:rsidRPr="005C5DBC">
        <w:rPr>
          <w:spacing w:val="-12"/>
          <w:sz w:val="22"/>
          <w:szCs w:val="22"/>
        </w:rPr>
        <w:t xml:space="preserve"> </w:t>
      </w:r>
      <w:r w:rsidRPr="005C5DBC">
        <w:rPr>
          <w:sz w:val="22"/>
          <w:szCs w:val="22"/>
        </w:rPr>
        <w:t>risolutiva</w:t>
      </w:r>
      <w:r w:rsidRPr="005C5DBC">
        <w:rPr>
          <w:spacing w:val="-13"/>
          <w:sz w:val="22"/>
          <w:szCs w:val="22"/>
        </w:rPr>
        <w:t xml:space="preserve"> </w:t>
      </w:r>
      <w:r w:rsidRPr="005C5DBC">
        <w:rPr>
          <w:sz w:val="22"/>
          <w:szCs w:val="22"/>
        </w:rPr>
        <w:t>espressa</w:t>
      </w:r>
      <w:r w:rsidRPr="005C5DBC">
        <w:rPr>
          <w:spacing w:val="-12"/>
          <w:sz w:val="22"/>
          <w:szCs w:val="22"/>
        </w:rPr>
        <w:t xml:space="preserve"> </w:t>
      </w:r>
      <w:r w:rsidRPr="005C5DBC">
        <w:rPr>
          <w:sz w:val="22"/>
          <w:szCs w:val="22"/>
        </w:rPr>
        <w:t>ai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z w:val="22"/>
          <w:szCs w:val="22"/>
        </w:rPr>
        <w:t>sensi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z w:val="22"/>
          <w:szCs w:val="22"/>
        </w:rPr>
        <w:t>dell</w:t>
      </w:r>
      <w:r w:rsidR="00FB09FE" w:rsidRPr="005C5DBC">
        <w:rPr>
          <w:sz w:val="22"/>
          <w:szCs w:val="22"/>
        </w:rPr>
        <w:t>’</w:t>
      </w:r>
      <w:r w:rsidRPr="005C5DBC">
        <w:rPr>
          <w:sz w:val="22"/>
          <w:szCs w:val="22"/>
        </w:rPr>
        <w:t>art.</w:t>
      </w:r>
      <w:r w:rsidRPr="005C5DBC">
        <w:rPr>
          <w:spacing w:val="-4"/>
          <w:sz w:val="22"/>
          <w:szCs w:val="22"/>
        </w:rPr>
        <w:t xml:space="preserve"> </w:t>
      </w:r>
      <w:r w:rsidRPr="005C5DBC">
        <w:rPr>
          <w:sz w:val="22"/>
          <w:szCs w:val="22"/>
        </w:rPr>
        <w:t>1</w:t>
      </w:r>
      <w:r w:rsidR="00FB09FE" w:rsidRPr="005C5DBC">
        <w:rPr>
          <w:sz w:val="22"/>
          <w:szCs w:val="22"/>
        </w:rPr>
        <w:t>4</w:t>
      </w:r>
      <w:r w:rsidRPr="005C5DBC">
        <w:rPr>
          <w:sz w:val="22"/>
          <w:szCs w:val="22"/>
        </w:rPr>
        <w:t>56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z w:val="22"/>
          <w:szCs w:val="22"/>
        </w:rPr>
        <w:t>c.c.,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z w:val="22"/>
          <w:szCs w:val="22"/>
        </w:rPr>
        <w:t>per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z w:val="22"/>
          <w:szCs w:val="22"/>
        </w:rPr>
        <w:t>i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z w:val="22"/>
          <w:szCs w:val="22"/>
        </w:rPr>
        <w:t>casi</w:t>
      </w:r>
      <w:r w:rsidRPr="005C5DBC">
        <w:rPr>
          <w:spacing w:val="-12"/>
          <w:sz w:val="22"/>
          <w:szCs w:val="22"/>
        </w:rPr>
        <w:t xml:space="preserve"> </w:t>
      </w:r>
      <w:r w:rsidRPr="005C5DBC">
        <w:rPr>
          <w:sz w:val="22"/>
          <w:szCs w:val="22"/>
        </w:rPr>
        <w:t>in</w:t>
      </w:r>
      <w:r w:rsidRPr="005C5DBC">
        <w:rPr>
          <w:spacing w:val="-13"/>
          <w:sz w:val="22"/>
          <w:szCs w:val="22"/>
        </w:rPr>
        <w:t xml:space="preserve"> </w:t>
      </w:r>
      <w:r w:rsidRPr="005C5DBC">
        <w:rPr>
          <w:sz w:val="22"/>
          <w:szCs w:val="22"/>
        </w:rPr>
        <w:t xml:space="preserve">cui </w:t>
      </w:r>
      <w:r w:rsidRPr="005C5DBC">
        <w:rPr>
          <w:spacing w:val="-2"/>
          <w:sz w:val="22"/>
          <w:szCs w:val="22"/>
        </w:rPr>
        <w:t>emerga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il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mancato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rispetto</w:t>
      </w:r>
      <w:r w:rsidRPr="005C5DBC">
        <w:rPr>
          <w:spacing w:val="-5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del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presente Patto</w:t>
      </w:r>
      <w:r w:rsidRPr="005C5DBC">
        <w:rPr>
          <w:spacing w:val="-5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di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integrità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da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parte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della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Società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 xml:space="preserve">medesima. </w:t>
      </w:r>
      <w:r w:rsidRPr="005C5DBC">
        <w:rPr>
          <w:spacing w:val="-4"/>
          <w:sz w:val="22"/>
          <w:szCs w:val="22"/>
        </w:rPr>
        <w:t>Resta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ferma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la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facoltà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per</w:t>
      </w:r>
      <w:r w:rsidRPr="005C5DBC">
        <w:rPr>
          <w:spacing w:val="-9"/>
          <w:sz w:val="22"/>
          <w:szCs w:val="22"/>
        </w:rPr>
        <w:t xml:space="preserve"> </w:t>
      </w:r>
      <w:r w:rsidR="00FB09FE" w:rsidRPr="005C5DBC">
        <w:rPr>
          <w:spacing w:val="-4"/>
          <w:sz w:val="22"/>
          <w:szCs w:val="22"/>
        </w:rPr>
        <w:t>la stazione appaltante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di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non avvalersi</w:t>
      </w:r>
      <w:r w:rsidRPr="005C5DBC">
        <w:rPr>
          <w:spacing w:val="-1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della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risoluzione</w:t>
      </w:r>
      <w:r w:rsidRPr="005C5DBC">
        <w:rPr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del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contratto</w:t>
      </w:r>
      <w:r w:rsidRPr="005C5DBC">
        <w:rPr>
          <w:spacing w:val="6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qualora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 xml:space="preserve">lo </w:t>
      </w:r>
      <w:r w:rsidRPr="005C5DBC">
        <w:rPr>
          <w:w w:val="90"/>
          <w:sz w:val="22"/>
          <w:szCs w:val="22"/>
        </w:rPr>
        <w:t>ritenga</w:t>
      </w:r>
      <w:r w:rsidRPr="005C5DBC">
        <w:rPr>
          <w:spacing w:val="-1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pregiudizievole</w:t>
      </w:r>
      <w:r w:rsidRPr="005C5DBC">
        <w:rPr>
          <w:spacing w:val="-6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per gli interessi pubblici</w:t>
      </w:r>
      <w:r w:rsidRPr="005C5DBC">
        <w:rPr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sottesi al contratto.</w:t>
      </w:r>
      <w:r w:rsidRPr="005C5DBC">
        <w:rPr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 xml:space="preserve">Sono fatti salvi, in ogni caso, </w:t>
      </w:r>
      <w:r w:rsidRPr="005C5DBC">
        <w:rPr>
          <w:spacing w:val="-6"/>
          <w:sz w:val="22"/>
          <w:szCs w:val="22"/>
        </w:rPr>
        <w:t>l</w:t>
      </w:r>
      <w:r w:rsidR="00FB09FE" w:rsidRPr="005C5DBC">
        <w:rPr>
          <w:spacing w:val="-6"/>
          <w:sz w:val="22"/>
          <w:szCs w:val="22"/>
        </w:rPr>
        <w:t>’</w:t>
      </w:r>
      <w:r w:rsidRPr="005C5DBC">
        <w:rPr>
          <w:spacing w:val="-6"/>
          <w:sz w:val="22"/>
          <w:szCs w:val="22"/>
        </w:rPr>
        <w:t>eventuale</w:t>
      </w:r>
      <w:r w:rsidRPr="005C5DBC">
        <w:rPr>
          <w:spacing w:val="-4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diritto</w:t>
      </w:r>
      <w:r w:rsidRPr="005C5DBC">
        <w:rPr>
          <w:spacing w:val="6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risarcimento</w:t>
      </w:r>
      <w:r w:rsidRPr="005C5DBC">
        <w:rPr>
          <w:spacing w:val="11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danno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l</w:t>
      </w:r>
      <w:r w:rsidR="00FB09FE" w:rsidRPr="005C5DBC">
        <w:rPr>
          <w:spacing w:val="-6"/>
          <w:sz w:val="22"/>
          <w:szCs w:val="22"/>
        </w:rPr>
        <w:t>’</w:t>
      </w:r>
      <w:r w:rsidRPr="005C5DBC">
        <w:rPr>
          <w:spacing w:val="-6"/>
          <w:sz w:val="22"/>
          <w:szCs w:val="22"/>
        </w:rPr>
        <w:t>applicazione</w:t>
      </w:r>
      <w:r w:rsidRPr="005C5DBC">
        <w:rPr>
          <w:spacing w:val="-12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 eventuali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penali.</w:t>
      </w:r>
    </w:p>
    <w:p w14:paraId="2CB2593B" w14:textId="77777777" w:rsidR="00D4738E" w:rsidRPr="00D4738E" w:rsidRDefault="00D4738E" w:rsidP="003D67AB">
      <w:pPr>
        <w:pStyle w:val="Corpotesto"/>
        <w:spacing w:after="0"/>
        <w:ind w:right="-1"/>
        <w:jc w:val="center"/>
        <w:rPr>
          <w:b/>
          <w:bCs/>
          <w:spacing w:val="-6"/>
          <w:sz w:val="16"/>
          <w:szCs w:val="16"/>
        </w:rPr>
      </w:pPr>
    </w:p>
    <w:p w14:paraId="496C4DE6" w14:textId="132C7C89" w:rsidR="003D67AB" w:rsidRDefault="003D67AB" w:rsidP="003D67AB">
      <w:pPr>
        <w:pStyle w:val="Corpotesto"/>
        <w:spacing w:after="0"/>
        <w:ind w:right="-1"/>
        <w:jc w:val="center"/>
        <w:rPr>
          <w:b/>
          <w:bCs/>
          <w:spacing w:val="-6"/>
          <w:sz w:val="22"/>
          <w:szCs w:val="22"/>
        </w:rPr>
      </w:pPr>
      <w:r w:rsidRPr="003D39AD">
        <w:rPr>
          <w:b/>
          <w:bCs/>
          <w:spacing w:val="-6"/>
          <w:sz w:val="22"/>
          <w:szCs w:val="22"/>
        </w:rPr>
        <w:t>Articolo</w:t>
      </w:r>
      <w:r w:rsidRPr="003D39AD">
        <w:rPr>
          <w:b/>
          <w:bCs/>
          <w:spacing w:val="-7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5</w:t>
      </w:r>
    </w:p>
    <w:p w14:paraId="113ED567" w14:textId="6E82ED0C" w:rsidR="003D67AB" w:rsidRPr="003700BA" w:rsidRDefault="003D67AB" w:rsidP="003D67AB">
      <w:pPr>
        <w:pStyle w:val="Corpotesto"/>
        <w:spacing w:after="0"/>
        <w:ind w:right="-1"/>
        <w:jc w:val="center"/>
        <w:rPr>
          <w:b/>
          <w:bCs/>
          <w:spacing w:val="-6"/>
          <w:sz w:val="22"/>
          <w:szCs w:val="22"/>
        </w:rPr>
      </w:pPr>
      <w:r w:rsidRPr="003700BA">
        <w:rPr>
          <w:b/>
          <w:bCs/>
          <w:spacing w:val="-6"/>
          <w:sz w:val="22"/>
          <w:szCs w:val="22"/>
        </w:rPr>
        <w:t>Obblighi della stazione appaltante</w:t>
      </w:r>
    </w:p>
    <w:p w14:paraId="756B4FEC" w14:textId="23CFECE4" w:rsidR="003D67AB" w:rsidRPr="003D67AB" w:rsidRDefault="003D67AB" w:rsidP="00D4738E">
      <w:pPr>
        <w:widowControl w:val="0"/>
        <w:tabs>
          <w:tab w:val="left" w:pos="509"/>
        </w:tabs>
        <w:autoSpaceDE w:val="0"/>
        <w:autoSpaceDN w:val="0"/>
        <w:ind w:right="127"/>
        <w:jc w:val="both"/>
        <w:rPr>
          <w:sz w:val="22"/>
          <w:szCs w:val="22"/>
        </w:rPr>
      </w:pPr>
      <w:r w:rsidRPr="003D67AB">
        <w:rPr>
          <w:sz w:val="22"/>
          <w:szCs w:val="22"/>
        </w:rPr>
        <w:t xml:space="preserve">La stazione appaltante si obbliga a rispettare i principi di lealtà, trasparenza e correttezza e ad attivare </w:t>
      </w:r>
      <w:r w:rsidRPr="003D67AB">
        <w:rPr>
          <w:spacing w:val="-8"/>
          <w:sz w:val="22"/>
          <w:szCs w:val="22"/>
        </w:rPr>
        <w:t>procedimenti</w:t>
      </w:r>
      <w:r w:rsidRPr="003D67AB">
        <w:rPr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disciplinari</w:t>
      </w:r>
      <w:r w:rsidRPr="003D67AB">
        <w:rPr>
          <w:spacing w:val="12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nei</w:t>
      </w:r>
      <w:r w:rsidRPr="003D67AB">
        <w:rPr>
          <w:spacing w:val="-2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confronti</w:t>
      </w:r>
      <w:r w:rsidRPr="003D67AB">
        <w:rPr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dei</w:t>
      </w:r>
      <w:r w:rsidRPr="003D67AB">
        <w:rPr>
          <w:spacing w:val="-3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propri</w:t>
      </w:r>
      <w:r w:rsidRPr="003D67AB">
        <w:rPr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soggetti</w:t>
      </w:r>
      <w:r w:rsidRPr="003D67AB">
        <w:rPr>
          <w:spacing w:val="12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-</w:t>
      </w:r>
      <w:r w:rsidRPr="003D67AB">
        <w:rPr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a</w:t>
      </w:r>
      <w:r w:rsidRPr="003D67AB">
        <w:rPr>
          <w:spacing w:val="-5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vario</w:t>
      </w:r>
      <w:r w:rsidRPr="003D67AB">
        <w:rPr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titolo</w:t>
      </w:r>
      <w:r w:rsidRPr="003D67AB">
        <w:rPr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intervenuti</w:t>
      </w:r>
      <w:r w:rsidRPr="003D67AB">
        <w:rPr>
          <w:spacing w:val="12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nel</w:t>
      </w:r>
      <w:r w:rsidRPr="003D67AB">
        <w:rPr>
          <w:spacing w:val="-5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procedimento</w:t>
      </w:r>
      <w:r w:rsidRPr="003D67AB">
        <w:rPr>
          <w:spacing w:val="20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 xml:space="preserve">di </w:t>
      </w:r>
      <w:r w:rsidRPr="003D67AB">
        <w:rPr>
          <w:w w:val="90"/>
          <w:sz w:val="22"/>
          <w:szCs w:val="22"/>
        </w:rPr>
        <w:t>affidamento e</w:t>
      </w:r>
      <w:r w:rsidRPr="003D67AB">
        <w:rPr>
          <w:spacing w:val="-2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nell’esecuzione</w:t>
      </w:r>
      <w:r w:rsidRPr="003D67AB">
        <w:rPr>
          <w:spacing w:val="-8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del</w:t>
      </w:r>
      <w:r w:rsidRPr="003D67AB">
        <w:rPr>
          <w:spacing w:val="-3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contratto</w:t>
      </w:r>
      <w:r w:rsidRPr="003D67AB">
        <w:rPr>
          <w:spacing w:val="16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- in</w:t>
      </w:r>
      <w:r w:rsidRPr="003D67AB">
        <w:rPr>
          <w:spacing w:val="-2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caso di violazione</w:t>
      </w:r>
      <w:r w:rsidRPr="003D67AB">
        <w:rPr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di</w:t>
      </w:r>
      <w:r w:rsidRPr="003D67AB">
        <w:rPr>
          <w:spacing w:val="-2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detti principi e,</w:t>
      </w:r>
      <w:r w:rsidRPr="003D67AB">
        <w:rPr>
          <w:spacing w:val="-3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in</w:t>
      </w:r>
      <w:r w:rsidRPr="003D67AB">
        <w:rPr>
          <w:spacing w:val="-4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 xml:space="preserve">particolare, qualora </w:t>
      </w:r>
      <w:r w:rsidRPr="003D67AB">
        <w:rPr>
          <w:spacing w:val="-2"/>
          <w:sz w:val="22"/>
          <w:szCs w:val="22"/>
        </w:rPr>
        <w:t>riscontri</w:t>
      </w:r>
      <w:r w:rsidRPr="003D67AB">
        <w:rPr>
          <w:spacing w:val="-11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la</w:t>
      </w:r>
      <w:r w:rsidRPr="003D67AB">
        <w:rPr>
          <w:spacing w:val="-10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violazione</w:t>
      </w:r>
      <w:r w:rsidRPr="003D67AB">
        <w:rPr>
          <w:spacing w:val="-11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di</w:t>
      </w:r>
      <w:r w:rsidRPr="003D67AB">
        <w:rPr>
          <w:spacing w:val="-10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prescrizioni</w:t>
      </w:r>
      <w:r w:rsidRPr="003D67AB">
        <w:rPr>
          <w:spacing w:val="-11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comportamentali</w:t>
      </w:r>
      <w:r w:rsidRPr="003D67AB">
        <w:rPr>
          <w:spacing w:val="-10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stabilite</w:t>
      </w:r>
      <w:r w:rsidRPr="003D67AB">
        <w:rPr>
          <w:spacing w:val="-11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dalla stazione appaltante,</w:t>
      </w:r>
      <w:r w:rsidRPr="003D67AB">
        <w:rPr>
          <w:spacing w:val="-10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ed</w:t>
      </w:r>
      <w:r w:rsidRPr="003D67AB">
        <w:rPr>
          <w:spacing w:val="-10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inerenti</w:t>
      </w:r>
      <w:r w:rsidRPr="003D67AB">
        <w:rPr>
          <w:spacing w:val="-11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l'ambito</w:t>
      </w:r>
      <w:r w:rsidRPr="003D67AB">
        <w:rPr>
          <w:spacing w:val="-8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 xml:space="preserve">del </w:t>
      </w:r>
      <w:r w:rsidRPr="003D67AB">
        <w:rPr>
          <w:spacing w:val="-4"/>
          <w:sz w:val="22"/>
          <w:szCs w:val="22"/>
        </w:rPr>
        <w:t>presente</w:t>
      </w:r>
      <w:r w:rsidRPr="003D67AB">
        <w:rPr>
          <w:spacing w:val="-6"/>
          <w:sz w:val="22"/>
          <w:szCs w:val="22"/>
        </w:rPr>
        <w:t xml:space="preserve"> </w:t>
      </w:r>
      <w:r w:rsidRPr="003D67AB">
        <w:rPr>
          <w:spacing w:val="-4"/>
          <w:sz w:val="22"/>
          <w:szCs w:val="22"/>
        </w:rPr>
        <w:t>Patto di integrità, nella</w:t>
      </w:r>
      <w:r w:rsidRPr="003D67AB">
        <w:rPr>
          <w:spacing w:val="-9"/>
          <w:sz w:val="22"/>
          <w:szCs w:val="22"/>
        </w:rPr>
        <w:t xml:space="preserve"> </w:t>
      </w:r>
      <w:r w:rsidRPr="003D67AB">
        <w:rPr>
          <w:spacing w:val="-4"/>
          <w:sz w:val="22"/>
          <w:szCs w:val="22"/>
        </w:rPr>
        <w:t>propria</w:t>
      </w:r>
      <w:r w:rsidRPr="003D67AB">
        <w:rPr>
          <w:spacing w:val="-9"/>
          <w:sz w:val="22"/>
          <w:szCs w:val="22"/>
        </w:rPr>
        <w:t xml:space="preserve"> </w:t>
      </w:r>
      <w:r w:rsidRPr="003D67AB">
        <w:rPr>
          <w:spacing w:val="-4"/>
          <w:sz w:val="22"/>
          <w:szCs w:val="22"/>
        </w:rPr>
        <w:t>regolamentazione.</w:t>
      </w:r>
    </w:p>
    <w:p w14:paraId="30E5FDC2" w14:textId="35EDA5A4" w:rsidR="003D67AB" w:rsidRDefault="003D67AB" w:rsidP="00D4738E">
      <w:pPr>
        <w:widowControl w:val="0"/>
        <w:tabs>
          <w:tab w:val="left" w:pos="455"/>
        </w:tabs>
        <w:autoSpaceDE w:val="0"/>
        <w:autoSpaceDN w:val="0"/>
        <w:ind w:right="133"/>
        <w:jc w:val="both"/>
        <w:rPr>
          <w:spacing w:val="-2"/>
          <w:sz w:val="22"/>
          <w:szCs w:val="22"/>
        </w:rPr>
      </w:pPr>
      <w:r w:rsidRPr="00D4738E">
        <w:rPr>
          <w:w w:val="90"/>
          <w:sz w:val="22"/>
          <w:szCs w:val="22"/>
        </w:rPr>
        <w:t>Qualora l</w:t>
      </w:r>
      <w:r w:rsidR="00D4738E" w:rsidRPr="00D4738E">
        <w:rPr>
          <w:w w:val="90"/>
          <w:sz w:val="22"/>
          <w:szCs w:val="22"/>
        </w:rPr>
        <w:t xml:space="preserve">a stazione appaltante </w:t>
      </w:r>
      <w:r w:rsidRPr="00D4738E">
        <w:rPr>
          <w:w w:val="90"/>
          <w:sz w:val="22"/>
          <w:szCs w:val="22"/>
        </w:rPr>
        <w:t>riceva una segnalazione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in merito a</w:t>
      </w:r>
      <w:r w:rsidRPr="00D4738E">
        <w:rPr>
          <w:spacing w:val="-4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condotte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anomale,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 xml:space="preserve">poste in essere dal proprio </w:t>
      </w:r>
      <w:r w:rsidRPr="00D4738E">
        <w:rPr>
          <w:sz w:val="22"/>
          <w:szCs w:val="22"/>
        </w:rPr>
        <w:t>personale in relazione al</w:t>
      </w:r>
      <w:r w:rsidRPr="00D4738E">
        <w:rPr>
          <w:spacing w:val="-2"/>
          <w:sz w:val="22"/>
          <w:szCs w:val="22"/>
        </w:rPr>
        <w:t xml:space="preserve"> </w:t>
      </w:r>
      <w:r w:rsidRPr="00D4738E">
        <w:rPr>
          <w:sz w:val="22"/>
          <w:szCs w:val="22"/>
        </w:rPr>
        <w:t>procedimento di gara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z w:val="22"/>
          <w:szCs w:val="22"/>
        </w:rPr>
        <w:t>ed alle fasi di esecuzione del contratto, aprirà</w:t>
      </w:r>
      <w:r w:rsidRPr="00D4738E">
        <w:rPr>
          <w:spacing w:val="-2"/>
          <w:sz w:val="22"/>
          <w:szCs w:val="22"/>
        </w:rPr>
        <w:t xml:space="preserve"> </w:t>
      </w:r>
      <w:r w:rsidRPr="00D4738E">
        <w:rPr>
          <w:sz w:val="22"/>
          <w:szCs w:val="22"/>
        </w:rPr>
        <w:t>un procedimento istruttorio per</w:t>
      </w:r>
      <w:r w:rsidRPr="00D4738E">
        <w:rPr>
          <w:spacing w:val="-2"/>
          <w:sz w:val="22"/>
          <w:szCs w:val="22"/>
        </w:rPr>
        <w:t xml:space="preserve"> </w:t>
      </w:r>
      <w:r w:rsidRPr="00D4738E">
        <w:rPr>
          <w:sz w:val="22"/>
          <w:szCs w:val="22"/>
        </w:rPr>
        <w:t>la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z w:val="22"/>
          <w:szCs w:val="22"/>
        </w:rPr>
        <w:t>verifica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z w:val="22"/>
          <w:szCs w:val="22"/>
        </w:rPr>
        <w:t>della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z w:val="22"/>
          <w:szCs w:val="22"/>
        </w:rPr>
        <w:t>suddetta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z w:val="22"/>
          <w:szCs w:val="22"/>
        </w:rPr>
        <w:t>segnalazione, nel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z w:val="22"/>
          <w:szCs w:val="22"/>
        </w:rPr>
        <w:t>rispetto del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z w:val="22"/>
          <w:szCs w:val="22"/>
        </w:rPr>
        <w:t xml:space="preserve">principio del </w:t>
      </w:r>
      <w:r w:rsidRPr="00D4738E">
        <w:rPr>
          <w:spacing w:val="-2"/>
          <w:sz w:val="22"/>
          <w:szCs w:val="22"/>
        </w:rPr>
        <w:t>contraddittorio.</w:t>
      </w:r>
    </w:p>
    <w:p w14:paraId="51027404" w14:textId="77777777" w:rsidR="00D4738E" w:rsidRPr="00D4738E" w:rsidRDefault="00D4738E" w:rsidP="00D4738E">
      <w:pPr>
        <w:widowControl w:val="0"/>
        <w:tabs>
          <w:tab w:val="left" w:pos="455"/>
        </w:tabs>
        <w:autoSpaceDE w:val="0"/>
        <w:autoSpaceDN w:val="0"/>
        <w:ind w:right="133"/>
        <w:jc w:val="both"/>
        <w:rPr>
          <w:sz w:val="16"/>
          <w:szCs w:val="16"/>
        </w:rPr>
      </w:pPr>
    </w:p>
    <w:p w14:paraId="0244BA0C" w14:textId="77777777" w:rsidR="003D67AB" w:rsidRPr="00D4738E" w:rsidRDefault="003D67AB" w:rsidP="003D67AB">
      <w:pPr>
        <w:pStyle w:val="Corpotesto"/>
        <w:spacing w:after="0"/>
        <w:rPr>
          <w:sz w:val="16"/>
          <w:szCs w:val="16"/>
        </w:rPr>
      </w:pPr>
    </w:p>
    <w:p w14:paraId="5FAD4645" w14:textId="77777777" w:rsidR="003D67AB" w:rsidRPr="00D4738E" w:rsidRDefault="003D67AB" w:rsidP="00D4738E">
      <w:pPr>
        <w:pStyle w:val="Corpotesto"/>
        <w:spacing w:after="0"/>
        <w:ind w:left="17" w:right="2"/>
        <w:jc w:val="center"/>
        <w:rPr>
          <w:b/>
          <w:bCs/>
          <w:sz w:val="22"/>
          <w:szCs w:val="22"/>
        </w:rPr>
      </w:pPr>
      <w:r w:rsidRPr="00D4738E">
        <w:rPr>
          <w:b/>
          <w:bCs/>
          <w:w w:val="90"/>
          <w:sz w:val="22"/>
          <w:szCs w:val="22"/>
        </w:rPr>
        <w:t>Articolo</w:t>
      </w:r>
      <w:r w:rsidRPr="00D4738E">
        <w:rPr>
          <w:b/>
          <w:bCs/>
          <w:spacing w:val="10"/>
          <w:sz w:val="22"/>
          <w:szCs w:val="22"/>
        </w:rPr>
        <w:t xml:space="preserve"> </w:t>
      </w:r>
      <w:r w:rsidRPr="00D4738E">
        <w:rPr>
          <w:b/>
          <w:bCs/>
          <w:spacing w:val="-10"/>
          <w:sz w:val="22"/>
          <w:szCs w:val="22"/>
        </w:rPr>
        <w:t>6</w:t>
      </w:r>
    </w:p>
    <w:p w14:paraId="156DBB62" w14:textId="77777777" w:rsidR="003D67AB" w:rsidRPr="003700BA" w:rsidRDefault="003D67AB" w:rsidP="00D4738E">
      <w:pPr>
        <w:pStyle w:val="Corpotesto"/>
        <w:spacing w:after="0"/>
        <w:ind w:left="156" w:right="139"/>
        <w:jc w:val="center"/>
        <w:rPr>
          <w:b/>
          <w:bCs/>
          <w:sz w:val="22"/>
          <w:szCs w:val="22"/>
        </w:rPr>
      </w:pPr>
      <w:r w:rsidRPr="003700BA">
        <w:rPr>
          <w:b/>
          <w:bCs/>
          <w:spacing w:val="-4"/>
          <w:sz w:val="22"/>
          <w:szCs w:val="22"/>
        </w:rPr>
        <w:t>Efficacia</w:t>
      </w:r>
      <w:r w:rsidRPr="003700BA">
        <w:rPr>
          <w:b/>
          <w:bCs/>
          <w:spacing w:val="-9"/>
          <w:sz w:val="22"/>
          <w:szCs w:val="22"/>
        </w:rPr>
        <w:t xml:space="preserve"> </w:t>
      </w:r>
      <w:r w:rsidRPr="003700BA">
        <w:rPr>
          <w:b/>
          <w:bCs/>
          <w:spacing w:val="-4"/>
          <w:sz w:val="22"/>
          <w:szCs w:val="22"/>
        </w:rPr>
        <w:t>del</w:t>
      </w:r>
      <w:r w:rsidRPr="003700BA">
        <w:rPr>
          <w:b/>
          <w:bCs/>
          <w:spacing w:val="-8"/>
          <w:sz w:val="22"/>
          <w:szCs w:val="22"/>
        </w:rPr>
        <w:t xml:space="preserve"> </w:t>
      </w:r>
      <w:r w:rsidRPr="003700BA">
        <w:rPr>
          <w:b/>
          <w:bCs/>
          <w:spacing w:val="-4"/>
          <w:sz w:val="22"/>
          <w:szCs w:val="22"/>
        </w:rPr>
        <w:t>patto</w:t>
      </w:r>
      <w:r w:rsidRPr="003700BA">
        <w:rPr>
          <w:b/>
          <w:bCs/>
          <w:spacing w:val="-8"/>
          <w:sz w:val="22"/>
          <w:szCs w:val="22"/>
        </w:rPr>
        <w:t xml:space="preserve"> </w:t>
      </w:r>
      <w:r w:rsidRPr="003700BA">
        <w:rPr>
          <w:b/>
          <w:bCs/>
          <w:spacing w:val="-4"/>
          <w:sz w:val="22"/>
          <w:szCs w:val="22"/>
        </w:rPr>
        <w:t>di</w:t>
      </w:r>
      <w:r w:rsidRPr="003700BA">
        <w:rPr>
          <w:b/>
          <w:bCs/>
          <w:spacing w:val="-9"/>
          <w:sz w:val="22"/>
          <w:szCs w:val="22"/>
        </w:rPr>
        <w:t xml:space="preserve"> </w:t>
      </w:r>
      <w:r w:rsidRPr="003700BA">
        <w:rPr>
          <w:b/>
          <w:bCs/>
          <w:spacing w:val="-4"/>
          <w:sz w:val="22"/>
          <w:szCs w:val="22"/>
        </w:rPr>
        <w:t>integrità</w:t>
      </w:r>
    </w:p>
    <w:p w14:paraId="2DBA4AD0" w14:textId="6E753A8C" w:rsidR="003D67AB" w:rsidRDefault="003D67AB" w:rsidP="00D4738E">
      <w:pPr>
        <w:widowControl w:val="0"/>
        <w:tabs>
          <w:tab w:val="left" w:pos="147"/>
          <w:tab w:val="left" w:pos="442"/>
        </w:tabs>
        <w:autoSpaceDE w:val="0"/>
        <w:autoSpaceDN w:val="0"/>
        <w:spacing w:line="288" w:lineRule="auto"/>
        <w:ind w:right="143"/>
        <w:jc w:val="both"/>
        <w:rPr>
          <w:spacing w:val="-4"/>
          <w:sz w:val="22"/>
        </w:rPr>
      </w:pPr>
      <w:r w:rsidRPr="00D4738E">
        <w:rPr>
          <w:w w:val="90"/>
          <w:sz w:val="22"/>
        </w:rPr>
        <w:t>Il</w:t>
      </w:r>
      <w:r w:rsidRPr="00D4738E">
        <w:rPr>
          <w:spacing w:val="-8"/>
          <w:w w:val="90"/>
          <w:sz w:val="22"/>
        </w:rPr>
        <w:t xml:space="preserve"> </w:t>
      </w:r>
      <w:r w:rsidRPr="00D4738E">
        <w:rPr>
          <w:w w:val="90"/>
          <w:sz w:val="22"/>
        </w:rPr>
        <w:t>Patto di integrità</w:t>
      </w:r>
      <w:r w:rsidRPr="00D4738E">
        <w:rPr>
          <w:spacing w:val="-4"/>
          <w:w w:val="90"/>
          <w:sz w:val="22"/>
        </w:rPr>
        <w:t xml:space="preserve"> </w:t>
      </w:r>
      <w:r w:rsidRPr="00D4738E">
        <w:rPr>
          <w:w w:val="90"/>
          <w:sz w:val="22"/>
        </w:rPr>
        <w:t>e</w:t>
      </w:r>
      <w:r w:rsidRPr="00D4738E">
        <w:rPr>
          <w:spacing w:val="-1"/>
          <w:w w:val="90"/>
          <w:sz w:val="22"/>
        </w:rPr>
        <w:t xml:space="preserve"> </w:t>
      </w:r>
      <w:r w:rsidRPr="00D4738E">
        <w:rPr>
          <w:w w:val="90"/>
          <w:sz w:val="22"/>
        </w:rPr>
        <w:t>le relative sanzioni si applicano</w:t>
      </w:r>
      <w:r w:rsidRPr="00D4738E">
        <w:rPr>
          <w:sz w:val="22"/>
        </w:rPr>
        <w:t xml:space="preserve"> </w:t>
      </w:r>
      <w:r w:rsidRPr="00D4738E">
        <w:rPr>
          <w:w w:val="90"/>
          <w:sz w:val="22"/>
        </w:rPr>
        <w:t>dall</w:t>
      </w:r>
      <w:r w:rsidR="00D4738E" w:rsidRPr="00D4738E">
        <w:rPr>
          <w:w w:val="90"/>
          <w:sz w:val="22"/>
        </w:rPr>
        <w:t>’</w:t>
      </w:r>
      <w:r w:rsidRPr="00D4738E">
        <w:rPr>
          <w:w w:val="90"/>
          <w:sz w:val="22"/>
        </w:rPr>
        <w:t>inizio</w:t>
      </w:r>
      <w:r w:rsidRPr="00D4738E">
        <w:rPr>
          <w:sz w:val="22"/>
        </w:rPr>
        <w:t xml:space="preserve"> </w:t>
      </w:r>
      <w:r w:rsidRPr="00D4738E">
        <w:rPr>
          <w:w w:val="90"/>
          <w:sz w:val="22"/>
        </w:rPr>
        <w:t>della</w:t>
      </w:r>
      <w:r w:rsidRPr="00D4738E">
        <w:rPr>
          <w:spacing w:val="-8"/>
          <w:w w:val="90"/>
          <w:sz w:val="22"/>
        </w:rPr>
        <w:t xml:space="preserve"> </w:t>
      </w:r>
      <w:r w:rsidRPr="00D4738E">
        <w:rPr>
          <w:w w:val="90"/>
          <w:sz w:val="22"/>
        </w:rPr>
        <w:t>proceduta di gara</w:t>
      </w:r>
      <w:r w:rsidRPr="00D4738E">
        <w:rPr>
          <w:spacing w:val="-7"/>
          <w:w w:val="90"/>
          <w:sz w:val="22"/>
        </w:rPr>
        <w:t xml:space="preserve"> </w:t>
      </w:r>
      <w:r w:rsidRPr="00D4738E">
        <w:rPr>
          <w:w w:val="90"/>
          <w:sz w:val="22"/>
        </w:rPr>
        <w:t>fino all</w:t>
      </w:r>
      <w:r w:rsidR="00D4738E" w:rsidRPr="00D4738E">
        <w:rPr>
          <w:w w:val="90"/>
          <w:sz w:val="22"/>
        </w:rPr>
        <w:t>’</w:t>
      </w:r>
      <w:r w:rsidRPr="00D4738E">
        <w:rPr>
          <w:w w:val="90"/>
          <w:sz w:val="22"/>
        </w:rPr>
        <w:t xml:space="preserve">integrale </w:t>
      </w:r>
      <w:r w:rsidRPr="00D4738E">
        <w:rPr>
          <w:spacing w:val="-4"/>
          <w:sz w:val="22"/>
        </w:rPr>
        <w:t>esecuzione</w:t>
      </w:r>
      <w:r w:rsidRPr="00D4738E">
        <w:rPr>
          <w:spacing w:val="-7"/>
          <w:sz w:val="22"/>
        </w:rPr>
        <w:t xml:space="preserve"> </w:t>
      </w:r>
      <w:r w:rsidRPr="00D4738E">
        <w:rPr>
          <w:spacing w:val="-4"/>
          <w:sz w:val="22"/>
        </w:rPr>
        <w:t>del</w:t>
      </w:r>
      <w:r w:rsidRPr="00D4738E">
        <w:rPr>
          <w:spacing w:val="-8"/>
          <w:sz w:val="22"/>
        </w:rPr>
        <w:t xml:space="preserve"> </w:t>
      </w:r>
      <w:r w:rsidRPr="00D4738E">
        <w:rPr>
          <w:spacing w:val="-4"/>
          <w:sz w:val="22"/>
        </w:rPr>
        <w:t>contratto</w:t>
      </w:r>
      <w:r w:rsidRPr="00D4738E">
        <w:rPr>
          <w:spacing w:val="-9"/>
          <w:sz w:val="22"/>
        </w:rPr>
        <w:t xml:space="preserve"> </w:t>
      </w:r>
      <w:r w:rsidRPr="00D4738E">
        <w:rPr>
          <w:spacing w:val="-4"/>
          <w:sz w:val="22"/>
        </w:rPr>
        <w:t>stipulato</w:t>
      </w:r>
      <w:r w:rsidRPr="00D4738E">
        <w:rPr>
          <w:spacing w:val="-8"/>
          <w:sz w:val="22"/>
        </w:rPr>
        <w:t xml:space="preserve"> </w:t>
      </w:r>
      <w:r w:rsidRPr="00D4738E">
        <w:rPr>
          <w:spacing w:val="-4"/>
          <w:sz w:val="22"/>
        </w:rPr>
        <w:t>in</w:t>
      </w:r>
      <w:r w:rsidRPr="00D4738E">
        <w:rPr>
          <w:spacing w:val="-9"/>
          <w:sz w:val="22"/>
        </w:rPr>
        <w:t xml:space="preserve"> </w:t>
      </w:r>
      <w:r w:rsidRPr="00D4738E">
        <w:rPr>
          <w:spacing w:val="-4"/>
          <w:sz w:val="22"/>
        </w:rPr>
        <w:t>esito</w:t>
      </w:r>
      <w:r w:rsidRPr="00D4738E">
        <w:rPr>
          <w:spacing w:val="-8"/>
          <w:sz w:val="22"/>
        </w:rPr>
        <w:t xml:space="preserve"> </w:t>
      </w:r>
      <w:r w:rsidRPr="00D4738E">
        <w:rPr>
          <w:spacing w:val="-4"/>
          <w:sz w:val="22"/>
        </w:rPr>
        <w:t>alla</w:t>
      </w:r>
      <w:r w:rsidRPr="00D4738E">
        <w:rPr>
          <w:spacing w:val="-15"/>
          <w:sz w:val="22"/>
        </w:rPr>
        <w:t xml:space="preserve"> </w:t>
      </w:r>
      <w:r w:rsidRPr="00D4738E">
        <w:rPr>
          <w:spacing w:val="-4"/>
          <w:sz w:val="22"/>
        </w:rPr>
        <w:t>proceduta</w:t>
      </w:r>
      <w:r w:rsidRPr="00D4738E">
        <w:rPr>
          <w:spacing w:val="-8"/>
          <w:sz w:val="22"/>
        </w:rPr>
        <w:t xml:space="preserve"> </w:t>
      </w:r>
      <w:r w:rsidRPr="00D4738E">
        <w:rPr>
          <w:spacing w:val="-4"/>
          <w:sz w:val="22"/>
        </w:rPr>
        <w:t>medesima.</w:t>
      </w:r>
    </w:p>
    <w:p w14:paraId="709BF6CC" w14:textId="77777777" w:rsidR="00D4738E" w:rsidRPr="00D4738E" w:rsidRDefault="00D4738E" w:rsidP="00D4738E">
      <w:pPr>
        <w:widowControl w:val="0"/>
        <w:tabs>
          <w:tab w:val="left" w:pos="147"/>
          <w:tab w:val="left" w:pos="442"/>
        </w:tabs>
        <w:autoSpaceDE w:val="0"/>
        <w:autoSpaceDN w:val="0"/>
        <w:spacing w:line="288" w:lineRule="auto"/>
        <w:ind w:right="143"/>
        <w:jc w:val="both"/>
        <w:rPr>
          <w:sz w:val="16"/>
          <w:szCs w:val="16"/>
        </w:rPr>
      </w:pPr>
    </w:p>
    <w:p w14:paraId="63266F7D" w14:textId="1235E7A0" w:rsidR="00D4738E" w:rsidRPr="00D4738E" w:rsidRDefault="003D67AB" w:rsidP="00D4738E">
      <w:pPr>
        <w:pStyle w:val="Corpotesto"/>
        <w:spacing w:after="0"/>
        <w:ind w:left="3737" w:right="-1" w:hanging="3737"/>
        <w:jc w:val="center"/>
        <w:rPr>
          <w:b/>
          <w:bCs/>
          <w:sz w:val="22"/>
          <w:szCs w:val="22"/>
        </w:rPr>
      </w:pPr>
      <w:r w:rsidRPr="00D4738E">
        <w:rPr>
          <w:b/>
          <w:bCs/>
          <w:sz w:val="22"/>
          <w:szCs w:val="22"/>
        </w:rPr>
        <w:t>Articolo 7</w:t>
      </w:r>
    </w:p>
    <w:p w14:paraId="23F5A32F" w14:textId="142ED177" w:rsidR="003D67AB" w:rsidRPr="003700BA" w:rsidRDefault="003D67AB" w:rsidP="00D4738E">
      <w:pPr>
        <w:pStyle w:val="Corpotesto"/>
        <w:spacing w:after="0"/>
        <w:ind w:left="3737" w:right="-1" w:hanging="3737"/>
        <w:jc w:val="center"/>
        <w:rPr>
          <w:b/>
          <w:bCs/>
          <w:sz w:val="22"/>
          <w:szCs w:val="22"/>
        </w:rPr>
      </w:pPr>
      <w:r w:rsidRPr="003700BA">
        <w:rPr>
          <w:b/>
          <w:bCs/>
          <w:w w:val="95"/>
          <w:sz w:val="22"/>
          <w:szCs w:val="22"/>
        </w:rPr>
        <w:t>Foro</w:t>
      </w:r>
      <w:r w:rsidRPr="003700BA">
        <w:rPr>
          <w:b/>
          <w:bCs/>
          <w:spacing w:val="-8"/>
          <w:w w:val="95"/>
          <w:sz w:val="22"/>
          <w:szCs w:val="22"/>
        </w:rPr>
        <w:t xml:space="preserve"> </w:t>
      </w:r>
      <w:r w:rsidRPr="003700BA">
        <w:rPr>
          <w:b/>
          <w:bCs/>
          <w:spacing w:val="-2"/>
          <w:w w:val="90"/>
          <w:sz w:val="22"/>
          <w:szCs w:val="22"/>
        </w:rPr>
        <w:t>competente</w:t>
      </w:r>
    </w:p>
    <w:p w14:paraId="21821253" w14:textId="24F7F2E2" w:rsidR="003D67AB" w:rsidRPr="00D4738E" w:rsidRDefault="003D67AB" w:rsidP="00D4738E">
      <w:pPr>
        <w:widowControl w:val="0"/>
        <w:tabs>
          <w:tab w:val="left" w:pos="492"/>
        </w:tabs>
        <w:autoSpaceDE w:val="0"/>
        <w:autoSpaceDN w:val="0"/>
        <w:ind w:right="131"/>
        <w:jc w:val="both"/>
        <w:rPr>
          <w:sz w:val="22"/>
          <w:szCs w:val="22"/>
        </w:rPr>
      </w:pPr>
      <w:r w:rsidRPr="00D4738E">
        <w:rPr>
          <w:spacing w:val="-2"/>
          <w:sz w:val="22"/>
          <w:szCs w:val="22"/>
        </w:rPr>
        <w:t>Ogni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controversia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relativa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all‘interpretazione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ed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esecuzione</w:t>
      </w:r>
      <w:r w:rsidRPr="00D4738E">
        <w:rPr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del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Patto d'integrità</w:t>
      </w:r>
      <w:r w:rsidRPr="00D4738E">
        <w:rPr>
          <w:spacing w:val="-3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fra</w:t>
      </w:r>
      <w:r w:rsidRPr="00D4738E">
        <w:rPr>
          <w:spacing w:val="-11"/>
          <w:sz w:val="22"/>
          <w:szCs w:val="22"/>
        </w:rPr>
        <w:t xml:space="preserve"> </w:t>
      </w:r>
      <w:r w:rsidR="00D4738E" w:rsidRPr="00D4738E">
        <w:rPr>
          <w:spacing w:val="-2"/>
          <w:sz w:val="22"/>
          <w:szCs w:val="22"/>
        </w:rPr>
        <w:t xml:space="preserve">la stazione appaltate </w:t>
      </w:r>
      <w:r w:rsidRPr="00D4738E">
        <w:rPr>
          <w:spacing w:val="-2"/>
          <w:sz w:val="22"/>
          <w:szCs w:val="22"/>
        </w:rPr>
        <w:t xml:space="preserve">e </w:t>
      </w:r>
      <w:r w:rsidRPr="00D4738E">
        <w:rPr>
          <w:sz w:val="22"/>
          <w:szCs w:val="22"/>
        </w:rPr>
        <w:t>l</w:t>
      </w:r>
      <w:r w:rsidR="00D4738E" w:rsidRPr="00D4738E">
        <w:rPr>
          <w:sz w:val="22"/>
          <w:szCs w:val="22"/>
        </w:rPr>
        <w:t>’o</w:t>
      </w:r>
      <w:r w:rsidRPr="00D4738E">
        <w:rPr>
          <w:sz w:val="22"/>
          <w:szCs w:val="22"/>
        </w:rPr>
        <w:t>peratore economico e tra gli stessi operatori economici sarà risolta dall</w:t>
      </w:r>
      <w:r w:rsidR="00D4738E" w:rsidRPr="00D4738E">
        <w:rPr>
          <w:sz w:val="22"/>
          <w:szCs w:val="22"/>
        </w:rPr>
        <w:t>’</w:t>
      </w:r>
      <w:r w:rsidRPr="00D4738E">
        <w:rPr>
          <w:sz w:val="22"/>
          <w:szCs w:val="22"/>
        </w:rPr>
        <w:t xml:space="preserve">Autorità Giudiziaria </w:t>
      </w:r>
      <w:r w:rsidRPr="00D4738E">
        <w:rPr>
          <w:spacing w:val="-2"/>
          <w:sz w:val="22"/>
          <w:szCs w:val="22"/>
        </w:rPr>
        <w:t>competente.</w:t>
      </w:r>
    </w:p>
    <w:p w14:paraId="220E6BE2" w14:textId="77777777" w:rsidR="00D4738E" w:rsidRPr="00D4738E" w:rsidRDefault="00D4738E" w:rsidP="00D4738E">
      <w:pPr>
        <w:tabs>
          <w:tab w:val="center" w:pos="7088"/>
        </w:tabs>
        <w:autoSpaceDE w:val="0"/>
        <w:autoSpaceDN w:val="0"/>
        <w:adjustRightInd w:val="0"/>
        <w:rPr>
          <w:sz w:val="16"/>
          <w:szCs w:val="16"/>
        </w:rPr>
      </w:pPr>
    </w:p>
    <w:p w14:paraId="34B9964F" w14:textId="2ACD53A3" w:rsidR="00D4738E" w:rsidRPr="00D4738E" w:rsidRDefault="00D4738E" w:rsidP="00D4738E">
      <w:pPr>
        <w:tabs>
          <w:tab w:val="center" w:pos="7088"/>
        </w:tabs>
        <w:autoSpaceDE w:val="0"/>
        <w:autoSpaceDN w:val="0"/>
        <w:adjustRightInd w:val="0"/>
        <w:rPr>
          <w:sz w:val="22"/>
          <w:szCs w:val="22"/>
        </w:rPr>
      </w:pPr>
      <w:r w:rsidRPr="00D4738E">
        <w:rPr>
          <w:sz w:val="22"/>
          <w:szCs w:val="22"/>
        </w:rPr>
        <w:t xml:space="preserve">Catenanuova, </w:t>
      </w:r>
    </w:p>
    <w:p w14:paraId="4EC8186F" w14:textId="77777777" w:rsidR="00D4738E" w:rsidRPr="00D4738E" w:rsidRDefault="00D4738E" w:rsidP="00D4738E">
      <w:pPr>
        <w:tabs>
          <w:tab w:val="center" w:pos="7088"/>
        </w:tabs>
        <w:autoSpaceDE w:val="0"/>
        <w:autoSpaceDN w:val="0"/>
        <w:adjustRightInd w:val="0"/>
        <w:rPr>
          <w:sz w:val="22"/>
          <w:szCs w:val="22"/>
        </w:rPr>
      </w:pPr>
      <w:r w:rsidRPr="00D4738E">
        <w:rPr>
          <w:sz w:val="22"/>
          <w:szCs w:val="22"/>
        </w:rPr>
        <w:t xml:space="preserve">             </w:t>
      </w:r>
    </w:p>
    <w:p w14:paraId="6D5E3BF4" w14:textId="77777777" w:rsidR="00D4738E" w:rsidRPr="00D4738E" w:rsidRDefault="00D4738E" w:rsidP="00D4738E">
      <w:pPr>
        <w:tabs>
          <w:tab w:val="center" w:pos="7088"/>
        </w:tabs>
        <w:autoSpaceDE w:val="0"/>
        <w:autoSpaceDN w:val="0"/>
        <w:adjustRightInd w:val="0"/>
        <w:rPr>
          <w:sz w:val="22"/>
          <w:szCs w:val="22"/>
        </w:rPr>
      </w:pPr>
      <w:r w:rsidRPr="00D4738E">
        <w:rPr>
          <w:sz w:val="22"/>
          <w:szCs w:val="22"/>
        </w:rPr>
        <w:t xml:space="preserve">              Per il Comune </w:t>
      </w:r>
      <w:r w:rsidRPr="00D4738E">
        <w:rPr>
          <w:sz w:val="22"/>
          <w:szCs w:val="22"/>
        </w:rPr>
        <w:tab/>
        <w:t>Per la ditta</w:t>
      </w:r>
    </w:p>
    <w:p w14:paraId="532EF37B" w14:textId="77777777" w:rsidR="00D4738E" w:rsidRPr="00D4738E" w:rsidRDefault="00D4738E" w:rsidP="00D4738E">
      <w:pPr>
        <w:tabs>
          <w:tab w:val="center" w:pos="7088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4738E">
        <w:rPr>
          <w:sz w:val="22"/>
          <w:szCs w:val="22"/>
        </w:rPr>
        <w:t xml:space="preserve">             Domenica Zinna </w:t>
      </w:r>
      <w:r w:rsidRPr="00D4738E">
        <w:rPr>
          <w:sz w:val="22"/>
          <w:szCs w:val="22"/>
        </w:rPr>
        <w:tab/>
        <w:t xml:space="preserve"> (il legale rappresentante)</w:t>
      </w:r>
    </w:p>
    <w:p w14:paraId="4B3F88A1" w14:textId="77777777" w:rsidR="00D4738E" w:rsidRDefault="00D4738E" w:rsidP="00D4738E">
      <w:pPr>
        <w:tabs>
          <w:tab w:val="center" w:pos="7088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4738E">
        <w:rPr>
          <w:sz w:val="22"/>
          <w:szCs w:val="22"/>
        </w:rPr>
        <w:tab/>
      </w:r>
      <w:r w:rsidRPr="00376171">
        <w:rPr>
          <w:sz w:val="22"/>
          <w:szCs w:val="22"/>
        </w:rPr>
        <w:tab/>
      </w:r>
    </w:p>
    <w:p w14:paraId="42EE30AB" w14:textId="77777777" w:rsidR="00D4738E" w:rsidRDefault="00D4738E" w:rsidP="00D4738E">
      <w:pPr>
        <w:tabs>
          <w:tab w:val="center" w:pos="7088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96B8CC8" w14:textId="77777777" w:rsidR="00D4738E" w:rsidRDefault="00D4738E" w:rsidP="00D4738E">
      <w:pPr>
        <w:tabs>
          <w:tab w:val="center" w:pos="7088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6CDDE1F" w14:textId="77777777" w:rsidR="00D4738E" w:rsidRPr="00376171" w:rsidRDefault="00D4738E" w:rsidP="00D4738E">
      <w:pPr>
        <w:tabs>
          <w:tab w:val="center" w:pos="7088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62CF2879" w14:textId="77777777" w:rsidR="00D4738E" w:rsidRPr="00D4738E" w:rsidRDefault="00D4738E" w:rsidP="00D4738E">
      <w:pPr>
        <w:jc w:val="both"/>
        <w:rPr>
          <w:sz w:val="18"/>
          <w:szCs w:val="18"/>
        </w:rPr>
      </w:pPr>
      <w:r w:rsidRPr="00D4738E">
        <w:rPr>
          <w:sz w:val="18"/>
          <w:szCs w:val="18"/>
        </w:rPr>
        <w:t>Allegato copia di documento d'identità in corso di validità.</w:t>
      </w:r>
    </w:p>
    <w:p w14:paraId="4050824C" w14:textId="77777777" w:rsidR="00D4738E" w:rsidRDefault="00D4738E" w:rsidP="00D4738E">
      <w:pPr>
        <w:jc w:val="both"/>
        <w:rPr>
          <w:sz w:val="14"/>
        </w:rPr>
      </w:pPr>
      <w:r w:rsidRPr="00D4738E">
        <w:rPr>
          <w:sz w:val="18"/>
          <w:szCs w:val="18"/>
        </w:rPr>
        <w:t>N.B.: La sottoscrizione in calce alla presente dichiarazione dev’essere accompagnata da fotocopia di documento di riconoscimento in corso di validità del firmatario e deve essere</w:t>
      </w:r>
      <w:r w:rsidRPr="00D4738E">
        <w:rPr>
          <w:b/>
          <w:sz w:val="18"/>
          <w:szCs w:val="18"/>
        </w:rPr>
        <w:t xml:space="preserve"> firmata digitalmente</w:t>
      </w:r>
      <w:r>
        <w:rPr>
          <w:sz w:val="20"/>
          <w:szCs w:val="20"/>
        </w:rPr>
        <w:t>.</w:t>
      </w:r>
    </w:p>
    <w:sectPr w:rsidR="00D4738E" w:rsidSect="00D4738E">
      <w:headerReference w:type="default" r:id="rId10"/>
      <w:footerReference w:type="default" r:id="rId11"/>
      <w:pgSz w:w="11906" w:h="16838" w:code="9"/>
      <w:pgMar w:top="284" w:right="1133" w:bottom="567" w:left="993" w:header="29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F1C9C" w14:textId="77777777" w:rsidR="00176078" w:rsidRDefault="00176078">
      <w:r>
        <w:separator/>
      </w:r>
    </w:p>
  </w:endnote>
  <w:endnote w:type="continuationSeparator" w:id="0">
    <w:p w14:paraId="6703C49F" w14:textId="77777777" w:rsidR="00176078" w:rsidRDefault="00176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173ED" w14:textId="77777777" w:rsidR="008434B1" w:rsidRDefault="008434B1" w:rsidP="00E20FA9">
    <w:pPr>
      <w:pStyle w:val="Pidipagina"/>
      <w:pBdr>
        <w:top w:val="single" w:sz="4" w:space="0" w:color="auto"/>
      </w:pBdr>
      <w:jc w:val="center"/>
      <w:rPr>
        <w:color w:val="000000"/>
        <w:sz w:val="18"/>
      </w:rPr>
    </w:pPr>
  </w:p>
  <w:p w14:paraId="33092563" w14:textId="77777777" w:rsidR="008434B1" w:rsidRDefault="008434B1" w:rsidP="00E20FA9">
    <w:pPr>
      <w:pStyle w:val="Pidipagina"/>
      <w:pBdr>
        <w:top w:val="single" w:sz="4" w:space="0" w:color="auto"/>
      </w:pBdr>
      <w:jc w:val="center"/>
      <w:rPr>
        <w:color w:val="000000"/>
        <w:sz w:val="18"/>
      </w:rPr>
    </w:pPr>
  </w:p>
  <w:p w14:paraId="00EC1C16" w14:textId="77777777" w:rsidR="008434B1" w:rsidRDefault="008434B1" w:rsidP="00E20FA9">
    <w:pPr>
      <w:pStyle w:val="Pidipagina"/>
      <w:pBdr>
        <w:top w:val="single" w:sz="4" w:space="0" w:color="auto"/>
      </w:pBd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C8F64" w14:textId="77777777" w:rsidR="00176078" w:rsidRDefault="00176078">
      <w:r>
        <w:separator/>
      </w:r>
    </w:p>
  </w:footnote>
  <w:footnote w:type="continuationSeparator" w:id="0">
    <w:p w14:paraId="4B518870" w14:textId="77777777" w:rsidR="00176078" w:rsidRDefault="001760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89209" w14:textId="7FE550FF" w:rsidR="008434B1" w:rsidRDefault="008434B1">
    <w:pPr>
      <w:pStyle w:val="Intestazione"/>
      <w:jc w:val="right"/>
    </w:pPr>
  </w:p>
  <w:p w14:paraId="50672881" w14:textId="77777777" w:rsidR="008434B1" w:rsidRDefault="008434B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D1747"/>
    <w:multiLevelType w:val="hybridMultilevel"/>
    <w:tmpl w:val="DBC8463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223462"/>
    <w:multiLevelType w:val="hybridMultilevel"/>
    <w:tmpl w:val="79CCE9D2"/>
    <w:lvl w:ilvl="0" w:tplc="1DE2C816">
      <w:start w:val="1"/>
      <w:numFmt w:val="decimal"/>
      <w:lvlText w:val="%1."/>
      <w:lvlJc w:val="left"/>
      <w:pPr>
        <w:ind w:left="420" w:hanging="3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25" w:hanging="360"/>
      </w:pPr>
    </w:lvl>
    <w:lvl w:ilvl="2" w:tplc="0410001B" w:tentative="1">
      <w:start w:val="1"/>
      <w:numFmt w:val="lowerRoman"/>
      <w:lvlText w:val="%3."/>
      <w:lvlJc w:val="right"/>
      <w:pPr>
        <w:ind w:left="1845" w:hanging="180"/>
      </w:pPr>
    </w:lvl>
    <w:lvl w:ilvl="3" w:tplc="0410000F" w:tentative="1">
      <w:start w:val="1"/>
      <w:numFmt w:val="decimal"/>
      <w:lvlText w:val="%4."/>
      <w:lvlJc w:val="left"/>
      <w:pPr>
        <w:ind w:left="2565" w:hanging="360"/>
      </w:pPr>
    </w:lvl>
    <w:lvl w:ilvl="4" w:tplc="04100019" w:tentative="1">
      <w:start w:val="1"/>
      <w:numFmt w:val="lowerLetter"/>
      <w:lvlText w:val="%5."/>
      <w:lvlJc w:val="left"/>
      <w:pPr>
        <w:ind w:left="3285" w:hanging="360"/>
      </w:pPr>
    </w:lvl>
    <w:lvl w:ilvl="5" w:tplc="0410001B" w:tentative="1">
      <w:start w:val="1"/>
      <w:numFmt w:val="lowerRoman"/>
      <w:lvlText w:val="%6."/>
      <w:lvlJc w:val="right"/>
      <w:pPr>
        <w:ind w:left="4005" w:hanging="180"/>
      </w:pPr>
    </w:lvl>
    <w:lvl w:ilvl="6" w:tplc="0410000F" w:tentative="1">
      <w:start w:val="1"/>
      <w:numFmt w:val="decimal"/>
      <w:lvlText w:val="%7."/>
      <w:lvlJc w:val="left"/>
      <w:pPr>
        <w:ind w:left="4725" w:hanging="360"/>
      </w:pPr>
    </w:lvl>
    <w:lvl w:ilvl="7" w:tplc="04100019" w:tentative="1">
      <w:start w:val="1"/>
      <w:numFmt w:val="lowerLetter"/>
      <w:lvlText w:val="%8."/>
      <w:lvlJc w:val="left"/>
      <w:pPr>
        <w:ind w:left="5445" w:hanging="360"/>
      </w:pPr>
    </w:lvl>
    <w:lvl w:ilvl="8" w:tplc="0410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1901F7A"/>
    <w:multiLevelType w:val="hybridMultilevel"/>
    <w:tmpl w:val="017C6968"/>
    <w:lvl w:ilvl="0" w:tplc="1A1646F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257849"/>
    <w:multiLevelType w:val="hybridMultilevel"/>
    <w:tmpl w:val="1C9025F0"/>
    <w:lvl w:ilvl="0" w:tplc="C622AE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FE2066"/>
    <w:multiLevelType w:val="hybridMultilevel"/>
    <w:tmpl w:val="28C8F40A"/>
    <w:lvl w:ilvl="0" w:tplc="C20A701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29719B"/>
    <w:multiLevelType w:val="hybridMultilevel"/>
    <w:tmpl w:val="1AA45E78"/>
    <w:lvl w:ilvl="0" w:tplc="CAD010BA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FC47C3"/>
    <w:multiLevelType w:val="hybridMultilevel"/>
    <w:tmpl w:val="77F45F8A"/>
    <w:lvl w:ilvl="0" w:tplc="266209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BB6181"/>
    <w:multiLevelType w:val="hybridMultilevel"/>
    <w:tmpl w:val="E280FB7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EB67C2"/>
    <w:multiLevelType w:val="hybridMultilevel"/>
    <w:tmpl w:val="F3E8BC5E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AD5DAC"/>
    <w:multiLevelType w:val="hybridMultilevel"/>
    <w:tmpl w:val="AED222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35BAE"/>
    <w:multiLevelType w:val="hybridMultilevel"/>
    <w:tmpl w:val="8F3EB8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64685F"/>
    <w:multiLevelType w:val="hybridMultilevel"/>
    <w:tmpl w:val="FA4CBF02"/>
    <w:lvl w:ilvl="0" w:tplc="601EBD9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4E2641"/>
    <w:multiLevelType w:val="hybridMultilevel"/>
    <w:tmpl w:val="A6300D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15E21"/>
    <w:multiLevelType w:val="hybridMultilevel"/>
    <w:tmpl w:val="20B2CC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8E26D2"/>
    <w:multiLevelType w:val="hybridMultilevel"/>
    <w:tmpl w:val="1CF66EA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C27720"/>
    <w:multiLevelType w:val="hybridMultilevel"/>
    <w:tmpl w:val="8F821940"/>
    <w:lvl w:ilvl="0" w:tplc="89CE35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43C55C0"/>
    <w:multiLevelType w:val="hybridMultilevel"/>
    <w:tmpl w:val="F2B0E1D8"/>
    <w:lvl w:ilvl="0" w:tplc="D2105A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666ED7"/>
    <w:multiLevelType w:val="hybridMultilevel"/>
    <w:tmpl w:val="0B3072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0E6CCC"/>
    <w:multiLevelType w:val="hybridMultilevel"/>
    <w:tmpl w:val="4C1A09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1C2848"/>
    <w:multiLevelType w:val="hybridMultilevel"/>
    <w:tmpl w:val="2146D32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4E26EA"/>
    <w:multiLevelType w:val="hybridMultilevel"/>
    <w:tmpl w:val="032C1382"/>
    <w:lvl w:ilvl="0" w:tplc="273EF8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54B21"/>
    <w:multiLevelType w:val="hybridMultilevel"/>
    <w:tmpl w:val="076C2B3C"/>
    <w:lvl w:ilvl="0" w:tplc="7DCC810C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30BB3310"/>
    <w:multiLevelType w:val="hybridMultilevel"/>
    <w:tmpl w:val="ECBC896E"/>
    <w:lvl w:ilvl="0" w:tplc="E0FEFF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FD2FD7"/>
    <w:multiLevelType w:val="hybridMultilevel"/>
    <w:tmpl w:val="20ACB9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126516"/>
    <w:multiLevelType w:val="hybridMultilevel"/>
    <w:tmpl w:val="A484C8AC"/>
    <w:lvl w:ilvl="0" w:tplc="F2347A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C0458C"/>
    <w:multiLevelType w:val="hybridMultilevel"/>
    <w:tmpl w:val="F95AAE48"/>
    <w:lvl w:ilvl="0" w:tplc="F500978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99589F"/>
    <w:multiLevelType w:val="hybridMultilevel"/>
    <w:tmpl w:val="34FAA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C02E0A"/>
    <w:multiLevelType w:val="hybridMultilevel"/>
    <w:tmpl w:val="10109F08"/>
    <w:lvl w:ilvl="0" w:tplc="593A8F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D3677C"/>
    <w:multiLevelType w:val="multilevel"/>
    <w:tmpl w:val="74382342"/>
    <w:lvl w:ilvl="0">
      <w:start w:val="2"/>
      <w:numFmt w:val="decimal"/>
      <w:lvlText w:val="%1"/>
      <w:lvlJc w:val="left"/>
      <w:pPr>
        <w:ind w:left="455" w:hanging="311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55" w:hanging="31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8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2152" w:hanging="311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98" w:hanging="311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45" w:hanging="31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691" w:hanging="31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537" w:hanging="31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384" w:hanging="31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230" w:hanging="311"/>
      </w:pPr>
      <w:rPr>
        <w:rFonts w:hint="default"/>
        <w:lang w:val="it-IT" w:eastAsia="en-US" w:bidi="ar-SA"/>
      </w:rPr>
    </w:lvl>
  </w:abstractNum>
  <w:abstractNum w:abstractNumId="30" w15:restartNumberingAfterBreak="0">
    <w:nsid w:val="468103D3"/>
    <w:multiLevelType w:val="hybridMultilevel"/>
    <w:tmpl w:val="12FA5D4C"/>
    <w:lvl w:ilvl="0" w:tplc="3BB293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9338FB"/>
    <w:multiLevelType w:val="hybridMultilevel"/>
    <w:tmpl w:val="D8629E98"/>
    <w:lvl w:ilvl="0" w:tplc="24EE39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D97B5C"/>
    <w:multiLevelType w:val="multilevel"/>
    <w:tmpl w:val="BADE6296"/>
    <w:lvl w:ilvl="0">
      <w:start w:val="5"/>
      <w:numFmt w:val="decimal"/>
      <w:lvlText w:val="%1"/>
      <w:lvlJc w:val="left"/>
      <w:pPr>
        <w:ind w:left="145" w:hanging="367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5" w:hanging="3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96" w:hanging="367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774" w:hanging="367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653" w:hanging="367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531" w:hanging="367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09" w:hanging="367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88" w:hanging="367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166" w:hanging="367"/>
      </w:pPr>
      <w:rPr>
        <w:rFonts w:hint="default"/>
        <w:lang w:val="it-IT" w:eastAsia="en-US" w:bidi="ar-SA"/>
      </w:rPr>
    </w:lvl>
  </w:abstractNum>
  <w:abstractNum w:abstractNumId="33" w15:restartNumberingAfterBreak="0">
    <w:nsid w:val="49755F4B"/>
    <w:multiLevelType w:val="hybridMultilevel"/>
    <w:tmpl w:val="FE9EA484"/>
    <w:lvl w:ilvl="0" w:tplc="AEB2977C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34" w15:restartNumberingAfterBreak="0">
    <w:nsid w:val="4C435E17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4F203AE0"/>
    <w:multiLevelType w:val="multilevel"/>
    <w:tmpl w:val="B1E41C0E"/>
    <w:lvl w:ilvl="0">
      <w:start w:val="1"/>
      <w:numFmt w:val="decimal"/>
      <w:lvlText w:val="%1"/>
      <w:lvlJc w:val="left"/>
      <w:pPr>
        <w:ind w:left="147" w:hanging="356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7" w:hanging="35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6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96" w:hanging="356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774" w:hanging="356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653" w:hanging="356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531" w:hanging="356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09" w:hanging="356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88" w:hanging="356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166" w:hanging="356"/>
      </w:pPr>
      <w:rPr>
        <w:rFonts w:hint="default"/>
        <w:lang w:val="it-IT" w:eastAsia="en-US" w:bidi="ar-SA"/>
      </w:rPr>
    </w:lvl>
  </w:abstractNum>
  <w:abstractNum w:abstractNumId="36" w15:restartNumberingAfterBreak="0">
    <w:nsid w:val="51545B58"/>
    <w:multiLevelType w:val="hybridMultilevel"/>
    <w:tmpl w:val="C65896C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BF5275"/>
    <w:multiLevelType w:val="hybridMultilevel"/>
    <w:tmpl w:val="37EEF856"/>
    <w:lvl w:ilvl="0" w:tplc="86E819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043D47"/>
    <w:multiLevelType w:val="hybridMultilevel"/>
    <w:tmpl w:val="5D4C96FC"/>
    <w:lvl w:ilvl="0" w:tplc="6B6A25E6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1F0119"/>
    <w:multiLevelType w:val="hybridMultilevel"/>
    <w:tmpl w:val="71124C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345DB"/>
    <w:multiLevelType w:val="multilevel"/>
    <w:tmpl w:val="326CC160"/>
    <w:lvl w:ilvl="0">
      <w:start w:val="1"/>
      <w:numFmt w:val="decimal"/>
      <w:lvlText w:val="%1."/>
      <w:lvlJc w:val="left"/>
      <w:pPr>
        <w:ind w:left="438" w:hanging="275"/>
        <w:jc w:val="right"/>
      </w:pPr>
      <w:rPr>
        <w:rFonts w:hint="default"/>
        <w:spacing w:val="-1"/>
        <w:w w:val="98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58" w:hanging="3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ind w:left="867" w:hanging="4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3">
      <w:numFmt w:val="bullet"/>
      <w:lvlText w:val="•"/>
      <w:lvlJc w:val="left"/>
      <w:pPr>
        <w:ind w:left="1867" w:hanging="40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2875" w:hanging="40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883" w:hanging="40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891" w:hanging="40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899" w:hanging="40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6907" w:hanging="408"/>
      </w:pPr>
      <w:rPr>
        <w:rFonts w:hint="default"/>
        <w:lang w:val="it-IT" w:eastAsia="en-US" w:bidi="ar-SA"/>
      </w:rPr>
    </w:lvl>
  </w:abstractNum>
  <w:abstractNum w:abstractNumId="41" w15:restartNumberingAfterBreak="0">
    <w:nsid w:val="6ACF4DC7"/>
    <w:multiLevelType w:val="multilevel"/>
    <w:tmpl w:val="1794DE84"/>
    <w:lvl w:ilvl="0">
      <w:start w:val="7"/>
      <w:numFmt w:val="decimal"/>
      <w:lvlText w:val="%1"/>
      <w:lvlJc w:val="left"/>
      <w:pPr>
        <w:ind w:left="145" w:hanging="346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5" w:hanging="34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5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96" w:hanging="346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774" w:hanging="346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653" w:hanging="346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531" w:hanging="346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09" w:hanging="346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88" w:hanging="346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166" w:hanging="346"/>
      </w:pPr>
      <w:rPr>
        <w:rFonts w:hint="default"/>
        <w:lang w:val="it-IT" w:eastAsia="en-US" w:bidi="ar-SA"/>
      </w:rPr>
    </w:lvl>
  </w:abstractNum>
  <w:abstractNum w:abstractNumId="42" w15:restartNumberingAfterBreak="0">
    <w:nsid w:val="6B9469C3"/>
    <w:multiLevelType w:val="multilevel"/>
    <w:tmpl w:val="41387698"/>
    <w:lvl w:ilvl="0">
      <w:start w:val="6"/>
      <w:numFmt w:val="decimal"/>
      <w:lvlText w:val="%1"/>
      <w:lvlJc w:val="left"/>
      <w:pPr>
        <w:ind w:left="147" w:hanging="301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7" w:hanging="30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96" w:hanging="301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774" w:hanging="301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653" w:hanging="30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531" w:hanging="30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09" w:hanging="30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88" w:hanging="30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166" w:hanging="301"/>
      </w:pPr>
      <w:rPr>
        <w:rFonts w:hint="default"/>
        <w:lang w:val="it-IT" w:eastAsia="en-US" w:bidi="ar-SA"/>
      </w:rPr>
    </w:lvl>
  </w:abstractNum>
  <w:abstractNum w:abstractNumId="43" w15:restartNumberingAfterBreak="0">
    <w:nsid w:val="6BA31DAE"/>
    <w:multiLevelType w:val="hybridMultilevel"/>
    <w:tmpl w:val="97CC0ABC"/>
    <w:lvl w:ilvl="0" w:tplc="E02EF1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D538EC"/>
    <w:multiLevelType w:val="hybridMultilevel"/>
    <w:tmpl w:val="85EC1D5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A46686"/>
    <w:multiLevelType w:val="multilevel"/>
    <w:tmpl w:val="EB00FAAC"/>
    <w:lvl w:ilvl="0">
      <w:start w:val="4"/>
      <w:numFmt w:val="decimal"/>
      <w:lvlText w:val="%1"/>
      <w:lvlJc w:val="left"/>
      <w:pPr>
        <w:ind w:left="145" w:hanging="338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5" w:hanging="3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22"/>
        <w:szCs w:val="22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8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8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2651" w:hanging="3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443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339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35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131" w:hanging="360"/>
      </w:pPr>
      <w:rPr>
        <w:rFonts w:hint="default"/>
        <w:lang w:val="it-IT" w:eastAsia="en-US" w:bidi="ar-SA"/>
      </w:rPr>
    </w:lvl>
  </w:abstractNum>
  <w:abstractNum w:abstractNumId="46" w15:restartNumberingAfterBreak="0">
    <w:nsid w:val="77281DF5"/>
    <w:multiLevelType w:val="hybridMultilevel"/>
    <w:tmpl w:val="48380B80"/>
    <w:lvl w:ilvl="0" w:tplc="3AAE9E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8D3857"/>
    <w:multiLevelType w:val="hybridMultilevel"/>
    <w:tmpl w:val="867CE54A"/>
    <w:lvl w:ilvl="0" w:tplc="2390AA3E">
      <w:start w:val="14"/>
      <w:numFmt w:val="lowerLetter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ACF3B13"/>
    <w:multiLevelType w:val="hybridMultilevel"/>
    <w:tmpl w:val="2E1A05D8"/>
    <w:lvl w:ilvl="0" w:tplc="3678226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834B1"/>
    <w:multiLevelType w:val="hybridMultilevel"/>
    <w:tmpl w:val="CEDC4E50"/>
    <w:lvl w:ilvl="0" w:tplc="3DC88A4A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Book Antiqu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FC2A7D"/>
    <w:multiLevelType w:val="hybridMultilevel"/>
    <w:tmpl w:val="EBD88364"/>
    <w:lvl w:ilvl="0" w:tplc="D50232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EE858D2"/>
    <w:multiLevelType w:val="multilevel"/>
    <w:tmpl w:val="EB00FAAC"/>
    <w:lvl w:ilvl="0">
      <w:start w:val="4"/>
      <w:numFmt w:val="decimal"/>
      <w:lvlText w:val="%1"/>
      <w:lvlJc w:val="left"/>
      <w:pPr>
        <w:ind w:left="145" w:hanging="338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5" w:hanging="3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22"/>
        <w:szCs w:val="22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8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8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2651" w:hanging="3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443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339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35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131" w:hanging="360"/>
      </w:pPr>
      <w:rPr>
        <w:rFonts w:hint="default"/>
        <w:lang w:val="it-IT" w:eastAsia="en-US" w:bidi="ar-SA"/>
      </w:rPr>
    </w:lvl>
  </w:abstractNum>
  <w:num w:numId="1" w16cid:durableId="1398628128">
    <w:abstractNumId w:val="34"/>
  </w:num>
  <w:num w:numId="2" w16cid:durableId="846213536">
    <w:abstractNumId w:val="47"/>
  </w:num>
  <w:num w:numId="3" w16cid:durableId="1864397087">
    <w:abstractNumId w:val="46"/>
  </w:num>
  <w:num w:numId="4" w16cid:durableId="1346859740">
    <w:abstractNumId w:val="24"/>
  </w:num>
  <w:num w:numId="5" w16cid:durableId="1240869015">
    <w:abstractNumId w:val="31"/>
  </w:num>
  <w:num w:numId="6" w16cid:durableId="267008267">
    <w:abstractNumId w:val="33"/>
  </w:num>
  <w:num w:numId="7" w16cid:durableId="379134701">
    <w:abstractNumId w:val="50"/>
  </w:num>
  <w:num w:numId="8" w16cid:durableId="702285158">
    <w:abstractNumId w:val="11"/>
  </w:num>
  <w:num w:numId="9" w16cid:durableId="1524246681">
    <w:abstractNumId w:val="0"/>
  </w:num>
  <w:num w:numId="10" w16cid:durableId="343869514">
    <w:abstractNumId w:val="43"/>
  </w:num>
  <w:num w:numId="11" w16cid:durableId="1063218910">
    <w:abstractNumId w:val="21"/>
  </w:num>
  <w:num w:numId="12" w16cid:durableId="846480337">
    <w:abstractNumId w:val="22"/>
  </w:num>
  <w:num w:numId="13" w16cid:durableId="843544733">
    <w:abstractNumId w:val="48"/>
  </w:num>
  <w:num w:numId="14" w16cid:durableId="2046833669">
    <w:abstractNumId w:val="5"/>
  </w:num>
  <w:num w:numId="15" w16cid:durableId="1123815501">
    <w:abstractNumId w:val="26"/>
  </w:num>
  <w:num w:numId="16" w16cid:durableId="1969899276">
    <w:abstractNumId w:val="12"/>
  </w:num>
  <w:num w:numId="17" w16cid:durableId="859316805">
    <w:abstractNumId w:val="28"/>
  </w:num>
  <w:num w:numId="18" w16cid:durableId="1381055542">
    <w:abstractNumId w:val="23"/>
  </w:num>
  <w:num w:numId="19" w16cid:durableId="1460951972">
    <w:abstractNumId w:val="13"/>
  </w:num>
  <w:num w:numId="20" w16cid:durableId="1627540289">
    <w:abstractNumId w:val="18"/>
  </w:num>
  <w:num w:numId="21" w16cid:durableId="770785441">
    <w:abstractNumId w:val="39"/>
  </w:num>
  <w:num w:numId="22" w16cid:durableId="735979326">
    <w:abstractNumId w:val="30"/>
  </w:num>
  <w:num w:numId="23" w16cid:durableId="1815024254">
    <w:abstractNumId w:val="15"/>
  </w:num>
  <w:num w:numId="24" w16cid:durableId="660503088">
    <w:abstractNumId w:val="20"/>
  </w:num>
  <w:num w:numId="25" w16cid:durableId="1866868201">
    <w:abstractNumId w:val="38"/>
  </w:num>
  <w:num w:numId="26" w16cid:durableId="973213488">
    <w:abstractNumId w:val="6"/>
  </w:num>
  <w:num w:numId="27" w16cid:durableId="302855641">
    <w:abstractNumId w:val="37"/>
  </w:num>
  <w:num w:numId="28" w16cid:durableId="1547721606">
    <w:abstractNumId w:val="25"/>
  </w:num>
  <w:num w:numId="29" w16cid:durableId="1794640676">
    <w:abstractNumId w:val="44"/>
  </w:num>
  <w:num w:numId="30" w16cid:durableId="506021962">
    <w:abstractNumId w:val="16"/>
  </w:num>
  <w:num w:numId="31" w16cid:durableId="1122573807">
    <w:abstractNumId w:val="9"/>
  </w:num>
  <w:num w:numId="32" w16cid:durableId="309947871">
    <w:abstractNumId w:val="1"/>
  </w:num>
  <w:num w:numId="33" w16cid:durableId="1988901175">
    <w:abstractNumId w:val="2"/>
  </w:num>
  <w:num w:numId="34" w16cid:durableId="444547370">
    <w:abstractNumId w:val="17"/>
  </w:num>
  <w:num w:numId="35" w16cid:durableId="2024286162">
    <w:abstractNumId w:val="36"/>
  </w:num>
  <w:num w:numId="36" w16cid:durableId="1041588446">
    <w:abstractNumId w:val="7"/>
  </w:num>
  <w:num w:numId="37" w16cid:durableId="439758268">
    <w:abstractNumId w:val="4"/>
  </w:num>
  <w:num w:numId="38" w16cid:durableId="473647909">
    <w:abstractNumId w:val="3"/>
  </w:num>
  <w:num w:numId="39" w16cid:durableId="1569532919">
    <w:abstractNumId w:val="49"/>
  </w:num>
  <w:num w:numId="40" w16cid:durableId="901014949">
    <w:abstractNumId w:val="8"/>
  </w:num>
  <w:num w:numId="41" w16cid:durableId="12657923">
    <w:abstractNumId w:val="14"/>
  </w:num>
  <w:num w:numId="42" w16cid:durableId="1308971663">
    <w:abstractNumId w:val="10"/>
  </w:num>
  <w:num w:numId="43" w16cid:durableId="1106921507">
    <w:abstractNumId w:val="27"/>
  </w:num>
  <w:num w:numId="44" w16cid:durableId="238486210">
    <w:abstractNumId w:val="19"/>
  </w:num>
  <w:num w:numId="45" w16cid:durableId="1025785566">
    <w:abstractNumId w:val="35"/>
  </w:num>
  <w:num w:numId="46" w16cid:durableId="587076109">
    <w:abstractNumId w:val="29"/>
  </w:num>
  <w:num w:numId="47" w16cid:durableId="277495173">
    <w:abstractNumId w:val="40"/>
  </w:num>
  <w:num w:numId="48" w16cid:durableId="525993553">
    <w:abstractNumId w:val="45"/>
  </w:num>
  <w:num w:numId="49" w16cid:durableId="1113012306">
    <w:abstractNumId w:val="51"/>
  </w:num>
  <w:num w:numId="50" w16cid:durableId="1909919262">
    <w:abstractNumId w:val="41"/>
  </w:num>
  <w:num w:numId="51" w16cid:durableId="1661227603">
    <w:abstractNumId w:val="42"/>
  </w:num>
  <w:num w:numId="52" w16cid:durableId="63629608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511"/>
    <w:rsid w:val="00004853"/>
    <w:rsid w:val="0000580F"/>
    <w:rsid w:val="00006240"/>
    <w:rsid w:val="00022952"/>
    <w:rsid w:val="00026DFB"/>
    <w:rsid w:val="0003692B"/>
    <w:rsid w:val="00040F61"/>
    <w:rsid w:val="00051CF3"/>
    <w:rsid w:val="00053258"/>
    <w:rsid w:val="00056D07"/>
    <w:rsid w:val="00061A8B"/>
    <w:rsid w:val="000628CC"/>
    <w:rsid w:val="00063F87"/>
    <w:rsid w:val="00067919"/>
    <w:rsid w:val="00070503"/>
    <w:rsid w:val="00071F02"/>
    <w:rsid w:val="00090EAB"/>
    <w:rsid w:val="000A53EF"/>
    <w:rsid w:val="000A6B0B"/>
    <w:rsid w:val="000A7000"/>
    <w:rsid w:val="000B37BB"/>
    <w:rsid w:val="000B660B"/>
    <w:rsid w:val="000C3FC6"/>
    <w:rsid w:val="000D1D55"/>
    <w:rsid w:val="000D2F44"/>
    <w:rsid w:val="000D6822"/>
    <w:rsid w:val="000E5E99"/>
    <w:rsid w:val="000F06EC"/>
    <w:rsid w:val="000F5F95"/>
    <w:rsid w:val="00104FED"/>
    <w:rsid w:val="0010661F"/>
    <w:rsid w:val="0011572B"/>
    <w:rsid w:val="00115ABD"/>
    <w:rsid w:val="00123ADC"/>
    <w:rsid w:val="00127B04"/>
    <w:rsid w:val="00131E3C"/>
    <w:rsid w:val="00132F4C"/>
    <w:rsid w:val="001372A4"/>
    <w:rsid w:val="00143F21"/>
    <w:rsid w:val="001505F7"/>
    <w:rsid w:val="00151C51"/>
    <w:rsid w:val="00155634"/>
    <w:rsid w:val="00163548"/>
    <w:rsid w:val="001669B4"/>
    <w:rsid w:val="00170AA7"/>
    <w:rsid w:val="001720C8"/>
    <w:rsid w:val="00175001"/>
    <w:rsid w:val="001757CF"/>
    <w:rsid w:val="00176078"/>
    <w:rsid w:val="0017623A"/>
    <w:rsid w:val="00177D13"/>
    <w:rsid w:val="00185B38"/>
    <w:rsid w:val="001A336B"/>
    <w:rsid w:val="001A7360"/>
    <w:rsid w:val="001B2CF2"/>
    <w:rsid w:val="001C1435"/>
    <w:rsid w:val="001D5B54"/>
    <w:rsid w:val="001D7333"/>
    <w:rsid w:val="001F175A"/>
    <w:rsid w:val="001F252E"/>
    <w:rsid w:val="001F3B60"/>
    <w:rsid w:val="001F402A"/>
    <w:rsid w:val="00211EA5"/>
    <w:rsid w:val="002163E9"/>
    <w:rsid w:val="00216D88"/>
    <w:rsid w:val="00232A0F"/>
    <w:rsid w:val="00234469"/>
    <w:rsid w:val="00240D42"/>
    <w:rsid w:val="002448B9"/>
    <w:rsid w:val="002461E6"/>
    <w:rsid w:val="00246A1A"/>
    <w:rsid w:val="00250227"/>
    <w:rsid w:val="002549C9"/>
    <w:rsid w:val="00257E96"/>
    <w:rsid w:val="00262D70"/>
    <w:rsid w:val="002735AD"/>
    <w:rsid w:val="00274B15"/>
    <w:rsid w:val="00291DC4"/>
    <w:rsid w:val="002956EF"/>
    <w:rsid w:val="002A146E"/>
    <w:rsid w:val="002A30A5"/>
    <w:rsid w:val="002B15FD"/>
    <w:rsid w:val="002B571E"/>
    <w:rsid w:val="002C13A8"/>
    <w:rsid w:val="002D4D23"/>
    <w:rsid w:val="002F02C7"/>
    <w:rsid w:val="002F6AA0"/>
    <w:rsid w:val="003029CC"/>
    <w:rsid w:val="0030329C"/>
    <w:rsid w:val="00311DB3"/>
    <w:rsid w:val="003201A9"/>
    <w:rsid w:val="00324D86"/>
    <w:rsid w:val="00324EA6"/>
    <w:rsid w:val="0033332E"/>
    <w:rsid w:val="00336DEA"/>
    <w:rsid w:val="0034725F"/>
    <w:rsid w:val="003543CE"/>
    <w:rsid w:val="003571A1"/>
    <w:rsid w:val="00363A10"/>
    <w:rsid w:val="00365CE4"/>
    <w:rsid w:val="003700BA"/>
    <w:rsid w:val="0037425D"/>
    <w:rsid w:val="00374CF8"/>
    <w:rsid w:val="00381274"/>
    <w:rsid w:val="00383407"/>
    <w:rsid w:val="0038503F"/>
    <w:rsid w:val="003855FD"/>
    <w:rsid w:val="003860E9"/>
    <w:rsid w:val="003875EF"/>
    <w:rsid w:val="003951D9"/>
    <w:rsid w:val="003A025F"/>
    <w:rsid w:val="003B0048"/>
    <w:rsid w:val="003B14DD"/>
    <w:rsid w:val="003C007F"/>
    <w:rsid w:val="003C00E7"/>
    <w:rsid w:val="003C50AE"/>
    <w:rsid w:val="003D39AD"/>
    <w:rsid w:val="003D6225"/>
    <w:rsid w:val="003D67AB"/>
    <w:rsid w:val="003E4D88"/>
    <w:rsid w:val="003E7944"/>
    <w:rsid w:val="003F1340"/>
    <w:rsid w:val="003F549C"/>
    <w:rsid w:val="003F672C"/>
    <w:rsid w:val="003F7A04"/>
    <w:rsid w:val="00400355"/>
    <w:rsid w:val="00403290"/>
    <w:rsid w:val="00405F55"/>
    <w:rsid w:val="004264BA"/>
    <w:rsid w:val="00430298"/>
    <w:rsid w:val="004334CB"/>
    <w:rsid w:val="0044629C"/>
    <w:rsid w:val="004476B7"/>
    <w:rsid w:val="00447B25"/>
    <w:rsid w:val="00452942"/>
    <w:rsid w:val="00454D69"/>
    <w:rsid w:val="004571E2"/>
    <w:rsid w:val="00457506"/>
    <w:rsid w:val="004613A4"/>
    <w:rsid w:val="00462AFB"/>
    <w:rsid w:val="00467297"/>
    <w:rsid w:val="004710FA"/>
    <w:rsid w:val="00475954"/>
    <w:rsid w:val="00481218"/>
    <w:rsid w:val="00490A32"/>
    <w:rsid w:val="0049352B"/>
    <w:rsid w:val="004967C7"/>
    <w:rsid w:val="004A06F3"/>
    <w:rsid w:val="004A104F"/>
    <w:rsid w:val="004A53A4"/>
    <w:rsid w:val="004A54AC"/>
    <w:rsid w:val="004B3FD9"/>
    <w:rsid w:val="004C1E7D"/>
    <w:rsid w:val="004C4AA6"/>
    <w:rsid w:val="004C611F"/>
    <w:rsid w:val="004C6358"/>
    <w:rsid w:val="004D07FD"/>
    <w:rsid w:val="004D2710"/>
    <w:rsid w:val="004D5482"/>
    <w:rsid w:val="004D5F23"/>
    <w:rsid w:val="004E27E5"/>
    <w:rsid w:val="004E3FDB"/>
    <w:rsid w:val="004E56AC"/>
    <w:rsid w:val="004F41D2"/>
    <w:rsid w:val="00500297"/>
    <w:rsid w:val="005026C6"/>
    <w:rsid w:val="00511AD4"/>
    <w:rsid w:val="0051596E"/>
    <w:rsid w:val="005273DD"/>
    <w:rsid w:val="00535DC9"/>
    <w:rsid w:val="00541C8F"/>
    <w:rsid w:val="00541F3B"/>
    <w:rsid w:val="00545A8F"/>
    <w:rsid w:val="00546929"/>
    <w:rsid w:val="00554583"/>
    <w:rsid w:val="00555F5C"/>
    <w:rsid w:val="00564B32"/>
    <w:rsid w:val="00570DF6"/>
    <w:rsid w:val="00571755"/>
    <w:rsid w:val="00575E23"/>
    <w:rsid w:val="00582CB2"/>
    <w:rsid w:val="00585AEF"/>
    <w:rsid w:val="005910FA"/>
    <w:rsid w:val="005A4A74"/>
    <w:rsid w:val="005B589F"/>
    <w:rsid w:val="005C40BF"/>
    <w:rsid w:val="005C5DBC"/>
    <w:rsid w:val="005E25B7"/>
    <w:rsid w:val="005E3B73"/>
    <w:rsid w:val="005F09D9"/>
    <w:rsid w:val="005F25FA"/>
    <w:rsid w:val="00604689"/>
    <w:rsid w:val="006048F9"/>
    <w:rsid w:val="00605D44"/>
    <w:rsid w:val="00605F57"/>
    <w:rsid w:val="0060622D"/>
    <w:rsid w:val="00610829"/>
    <w:rsid w:val="006111D6"/>
    <w:rsid w:val="006120DF"/>
    <w:rsid w:val="00614D55"/>
    <w:rsid w:val="006263B3"/>
    <w:rsid w:val="006347CD"/>
    <w:rsid w:val="0063631D"/>
    <w:rsid w:val="0064620E"/>
    <w:rsid w:val="00646BE0"/>
    <w:rsid w:val="006475F1"/>
    <w:rsid w:val="00650304"/>
    <w:rsid w:val="00650473"/>
    <w:rsid w:val="00655682"/>
    <w:rsid w:val="00662DD9"/>
    <w:rsid w:val="00665F77"/>
    <w:rsid w:val="0066647E"/>
    <w:rsid w:val="00670F53"/>
    <w:rsid w:val="00674D3C"/>
    <w:rsid w:val="0067651B"/>
    <w:rsid w:val="00683407"/>
    <w:rsid w:val="00685A72"/>
    <w:rsid w:val="006A15DA"/>
    <w:rsid w:val="006A2E5C"/>
    <w:rsid w:val="006B6347"/>
    <w:rsid w:val="006B6513"/>
    <w:rsid w:val="006C51E5"/>
    <w:rsid w:val="006D78C3"/>
    <w:rsid w:val="006F00AB"/>
    <w:rsid w:val="006F6F33"/>
    <w:rsid w:val="0070729B"/>
    <w:rsid w:val="00707C2A"/>
    <w:rsid w:val="00717016"/>
    <w:rsid w:val="00722F8C"/>
    <w:rsid w:val="00722FE8"/>
    <w:rsid w:val="00723F88"/>
    <w:rsid w:val="00724CD7"/>
    <w:rsid w:val="00726487"/>
    <w:rsid w:val="00744DED"/>
    <w:rsid w:val="0076091D"/>
    <w:rsid w:val="00761804"/>
    <w:rsid w:val="00775F8D"/>
    <w:rsid w:val="0077724A"/>
    <w:rsid w:val="00795927"/>
    <w:rsid w:val="00796E1A"/>
    <w:rsid w:val="007C0EED"/>
    <w:rsid w:val="007C47A6"/>
    <w:rsid w:val="007C60D7"/>
    <w:rsid w:val="007D360F"/>
    <w:rsid w:val="007E5D90"/>
    <w:rsid w:val="007F7177"/>
    <w:rsid w:val="00800256"/>
    <w:rsid w:val="00800FEB"/>
    <w:rsid w:val="00825651"/>
    <w:rsid w:val="0083033A"/>
    <w:rsid w:val="00833B8F"/>
    <w:rsid w:val="008363E5"/>
    <w:rsid w:val="00837E63"/>
    <w:rsid w:val="0084180B"/>
    <w:rsid w:val="008434B1"/>
    <w:rsid w:val="00844A96"/>
    <w:rsid w:val="008530A5"/>
    <w:rsid w:val="00855ED8"/>
    <w:rsid w:val="00856411"/>
    <w:rsid w:val="008568B2"/>
    <w:rsid w:val="008600EB"/>
    <w:rsid w:val="008661C6"/>
    <w:rsid w:val="00870264"/>
    <w:rsid w:val="0087395B"/>
    <w:rsid w:val="00881C3A"/>
    <w:rsid w:val="00883AFE"/>
    <w:rsid w:val="00884DF0"/>
    <w:rsid w:val="00886F65"/>
    <w:rsid w:val="00892019"/>
    <w:rsid w:val="008939D8"/>
    <w:rsid w:val="00897874"/>
    <w:rsid w:val="008A16A3"/>
    <w:rsid w:val="008A180A"/>
    <w:rsid w:val="008A2F3C"/>
    <w:rsid w:val="008A4D13"/>
    <w:rsid w:val="008B1A51"/>
    <w:rsid w:val="008B1C68"/>
    <w:rsid w:val="008B6A5F"/>
    <w:rsid w:val="008C0E69"/>
    <w:rsid w:val="008D0BA4"/>
    <w:rsid w:val="008D3632"/>
    <w:rsid w:val="008D46A7"/>
    <w:rsid w:val="008E6B51"/>
    <w:rsid w:val="008E7257"/>
    <w:rsid w:val="008F2BFF"/>
    <w:rsid w:val="008F321B"/>
    <w:rsid w:val="008F5B23"/>
    <w:rsid w:val="00900C6F"/>
    <w:rsid w:val="00900EFA"/>
    <w:rsid w:val="00901619"/>
    <w:rsid w:val="00903A5E"/>
    <w:rsid w:val="00905843"/>
    <w:rsid w:val="00910F9C"/>
    <w:rsid w:val="00916678"/>
    <w:rsid w:val="00923628"/>
    <w:rsid w:val="00927061"/>
    <w:rsid w:val="0093046E"/>
    <w:rsid w:val="00930DD9"/>
    <w:rsid w:val="00947212"/>
    <w:rsid w:val="00950463"/>
    <w:rsid w:val="00952450"/>
    <w:rsid w:val="0095543E"/>
    <w:rsid w:val="009565DD"/>
    <w:rsid w:val="009604E6"/>
    <w:rsid w:val="009632B4"/>
    <w:rsid w:val="00963BA3"/>
    <w:rsid w:val="0096748C"/>
    <w:rsid w:val="0097363A"/>
    <w:rsid w:val="00976338"/>
    <w:rsid w:val="00981D3B"/>
    <w:rsid w:val="00982C92"/>
    <w:rsid w:val="00986068"/>
    <w:rsid w:val="009A0862"/>
    <w:rsid w:val="009A4D14"/>
    <w:rsid w:val="009B00BA"/>
    <w:rsid w:val="009B18B9"/>
    <w:rsid w:val="009B1D44"/>
    <w:rsid w:val="009C23A6"/>
    <w:rsid w:val="009C4632"/>
    <w:rsid w:val="009D2198"/>
    <w:rsid w:val="009E6CFD"/>
    <w:rsid w:val="00A011B5"/>
    <w:rsid w:val="00A2007F"/>
    <w:rsid w:val="00A24511"/>
    <w:rsid w:val="00A35D86"/>
    <w:rsid w:val="00A37EFB"/>
    <w:rsid w:val="00A424B9"/>
    <w:rsid w:val="00A459A8"/>
    <w:rsid w:val="00A541FF"/>
    <w:rsid w:val="00A558D3"/>
    <w:rsid w:val="00A62166"/>
    <w:rsid w:val="00A71B04"/>
    <w:rsid w:val="00A86BBF"/>
    <w:rsid w:val="00AA27A8"/>
    <w:rsid w:val="00AA4158"/>
    <w:rsid w:val="00AB1599"/>
    <w:rsid w:val="00AB392F"/>
    <w:rsid w:val="00AC0598"/>
    <w:rsid w:val="00AD37E5"/>
    <w:rsid w:val="00AD4BFA"/>
    <w:rsid w:val="00AD6D7B"/>
    <w:rsid w:val="00AE5E94"/>
    <w:rsid w:val="00AE7848"/>
    <w:rsid w:val="00AE7D20"/>
    <w:rsid w:val="00AF01F8"/>
    <w:rsid w:val="00AF3B73"/>
    <w:rsid w:val="00AF7439"/>
    <w:rsid w:val="00AF76D1"/>
    <w:rsid w:val="00B05639"/>
    <w:rsid w:val="00B05D66"/>
    <w:rsid w:val="00B11DED"/>
    <w:rsid w:val="00B2072E"/>
    <w:rsid w:val="00B30C87"/>
    <w:rsid w:val="00B36BF3"/>
    <w:rsid w:val="00B428B2"/>
    <w:rsid w:val="00B45BDF"/>
    <w:rsid w:val="00B5046B"/>
    <w:rsid w:val="00B521A3"/>
    <w:rsid w:val="00B61CB7"/>
    <w:rsid w:val="00B722D6"/>
    <w:rsid w:val="00B749FD"/>
    <w:rsid w:val="00B8163A"/>
    <w:rsid w:val="00B877B9"/>
    <w:rsid w:val="00B90047"/>
    <w:rsid w:val="00B90AF7"/>
    <w:rsid w:val="00B9759F"/>
    <w:rsid w:val="00BA2D56"/>
    <w:rsid w:val="00BA47B0"/>
    <w:rsid w:val="00BA62A4"/>
    <w:rsid w:val="00BC2FAE"/>
    <w:rsid w:val="00BC4D92"/>
    <w:rsid w:val="00BC63D4"/>
    <w:rsid w:val="00BD37A8"/>
    <w:rsid w:val="00BD75B8"/>
    <w:rsid w:val="00BE09E0"/>
    <w:rsid w:val="00BE3B6D"/>
    <w:rsid w:val="00BE5EF9"/>
    <w:rsid w:val="00C160F3"/>
    <w:rsid w:val="00C32D08"/>
    <w:rsid w:val="00C34131"/>
    <w:rsid w:val="00C34631"/>
    <w:rsid w:val="00C34CBC"/>
    <w:rsid w:val="00C3604A"/>
    <w:rsid w:val="00C36950"/>
    <w:rsid w:val="00C3764F"/>
    <w:rsid w:val="00C46610"/>
    <w:rsid w:val="00C475DB"/>
    <w:rsid w:val="00C47856"/>
    <w:rsid w:val="00C478D3"/>
    <w:rsid w:val="00C576ED"/>
    <w:rsid w:val="00C60D82"/>
    <w:rsid w:val="00C61142"/>
    <w:rsid w:val="00C6199F"/>
    <w:rsid w:val="00C63665"/>
    <w:rsid w:val="00C64462"/>
    <w:rsid w:val="00C654D8"/>
    <w:rsid w:val="00C75ABA"/>
    <w:rsid w:val="00C82117"/>
    <w:rsid w:val="00C901D2"/>
    <w:rsid w:val="00C9280F"/>
    <w:rsid w:val="00CA0B71"/>
    <w:rsid w:val="00CA1D3D"/>
    <w:rsid w:val="00CA4044"/>
    <w:rsid w:val="00CA7D4B"/>
    <w:rsid w:val="00CB17F0"/>
    <w:rsid w:val="00CB46C1"/>
    <w:rsid w:val="00CB6F29"/>
    <w:rsid w:val="00CC7389"/>
    <w:rsid w:val="00CE7EA2"/>
    <w:rsid w:val="00CF05E0"/>
    <w:rsid w:val="00CF0658"/>
    <w:rsid w:val="00CF5199"/>
    <w:rsid w:val="00CF7908"/>
    <w:rsid w:val="00D14D97"/>
    <w:rsid w:val="00D20902"/>
    <w:rsid w:val="00D408F0"/>
    <w:rsid w:val="00D46B3E"/>
    <w:rsid w:val="00D4703B"/>
    <w:rsid w:val="00D4738E"/>
    <w:rsid w:val="00D53AC5"/>
    <w:rsid w:val="00D619B1"/>
    <w:rsid w:val="00D65CFF"/>
    <w:rsid w:val="00D6724C"/>
    <w:rsid w:val="00D700B0"/>
    <w:rsid w:val="00D85754"/>
    <w:rsid w:val="00D86BFA"/>
    <w:rsid w:val="00D9584D"/>
    <w:rsid w:val="00DA7329"/>
    <w:rsid w:val="00DB143E"/>
    <w:rsid w:val="00DB2613"/>
    <w:rsid w:val="00DB4E3E"/>
    <w:rsid w:val="00DC30B2"/>
    <w:rsid w:val="00DC76B0"/>
    <w:rsid w:val="00DD7FB3"/>
    <w:rsid w:val="00DE2B53"/>
    <w:rsid w:val="00DE6B1C"/>
    <w:rsid w:val="00DF2156"/>
    <w:rsid w:val="00DF4C55"/>
    <w:rsid w:val="00E03D69"/>
    <w:rsid w:val="00E04666"/>
    <w:rsid w:val="00E04AE3"/>
    <w:rsid w:val="00E06D43"/>
    <w:rsid w:val="00E112AE"/>
    <w:rsid w:val="00E20FA9"/>
    <w:rsid w:val="00E20FB3"/>
    <w:rsid w:val="00E259EC"/>
    <w:rsid w:val="00E3613D"/>
    <w:rsid w:val="00E41D81"/>
    <w:rsid w:val="00E420EF"/>
    <w:rsid w:val="00E4787D"/>
    <w:rsid w:val="00E50D29"/>
    <w:rsid w:val="00E57847"/>
    <w:rsid w:val="00E62720"/>
    <w:rsid w:val="00E64868"/>
    <w:rsid w:val="00E66151"/>
    <w:rsid w:val="00E76F02"/>
    <w:rsid w:val="00E973E2"/>
    <w:rsid w:val="00EA04ED"/>
    <w:rsid w:val="00EA0D6F"/>
    <w:rsid w:val="00EC2B61"/>
    <w:rsid w:val="00EC4610"/>
    <w:rsid w:val="00ED254D"/>
    <w:rsid w:val="00ED48C6"/>
    <w:rsid w:val="00EE1D8E"/>
    <w:rsid w:val="00EF7CF0"/>
    <w:rsid w:val="00F03464"/>
    <w:rsid w:val="00F06414"/>
    <w:rsid w:val="00F07D14"/>
    <w:rsid w:val="00F14B4C"/>
    <w:rsid w:val="00F406DE"/>
    <w:rsid w:val="00F44B5B"/>
    <w:rsid w:val="00F46463"/>
    <w:rsid w:val="00F466B1"/>
    <w:rsid w:val="00F47D1F"/>
    <w:rsid w:val="00F53F29"/>
    <w:rsid w:val="00F54CB1"/>
    <w:rsid w:val="00F560E2"/>
    <w:rsid w:val="00F57B7F"/>
    <w:rsid w:val="00F645CA"/>
    <w:rsid w:val="00F71180"/>
    <w:rsid w:val="00F826A5"/>
    <w:rsid w:val="00F86061"/>
    <w:rsid w:val="00F877D2"/>
    <w:rsid w:val="00F92D61"/>
    <w:rsid w:val="00F93BB5"/>
    <w:rsid w:val="00F973BD"/>
    <w:rsid w:val="00FA1A2A"/>
    <w:rsid w:val="00FA361A"/>
    <w:rsid w:val="00FA3CFD"/>
    <w:rsid w:val="00FA42FF"/>
    <w:rsid w:val="00FA6CC4"/>
    <w:rsid w:val="00FB09FE"/>
    <w:rsid w:val="00FC05D1"/>
    <w:rsid w:val="00FC200F"/>
    <w:rsid w:val="00FD29B3"/>
    <w:rsid w:val="00FD40E7"/>
    <w:rsid w:val="00FE2A93"/>
    <w:rsid w:val="00FE72E0"/>
    <w:rsid w:val="00FF37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33A4B8"/>
  <w15:docId w15:val="{80B47C7E-135E-4C75-AEEC-F74216990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49352B"/>
    <w:rPr>
      <w:sz w:val="24"/>
      <w:szCs w:val="24"/>
    </w:rPr>
  </w:style>
  <w:style w:type="paragraph" w:styleId="Titolo1">
    <w:name w:val="heading 1"/>
    <w:basedOn w:val="Normale"/>
    <w:next w:val="Normale"/>
    <w:qFormat/>
    <w:rsid w:val="0049352B"/>
    <w:pPr>
      <w:keepNext/>
      <w:tabs>
        <w:tab w:val="num" w:pos="720"/>
      </w:tabs>
      <w:ind w:left="360"/>
      <w:jc w:val="both"/>
      <w:outlineLvl w:val="0"/>
    </w:pPr>
    <w:rPr>
      <w:i/>
      <w:iCs/>
      <w:sz w:val="22"/>
    </w:rPr>
  </w:style>
  <w:style w:type="paragraph" w:styleId="Titolo2">
    <w:name w:val="heading 2"/>
    <w:basedOn w:val="Normale"/>
    <w:next w:val="Normale"/>
    <w:qFormat/>
    <w:rsid w:val="0049352B"/>
    <w:pPr>
      <w:keepNext/>
      <w:tabs>
        <w:tab w:val="num" w:pos="720"/>
      </w:tabs>
      <w:ind w:left="360"/>
      <w:jc w:val="center"/>
      <w:outlineLvl w:val="1"/>
    </w:pPr>
    <w:rPr>
      <w:sz w:val="28"/>
    </w:rPr>
  </w:style>
  <w:style w:type="paragraph" w:styleId="Titolo3">
    <w:name w:val="heading 3"/>
    <w:basedOn w:val="Normale"/>
    <w:next w:val="Normale"/>
    <w:link w:val="Titolo3Carattere"/>
    <w:qFormat/>
    <w:rsid w:val="0049352B"/>
    <w:pPr>
      <w:keepNext/>
      <w:tabs>
        <w:tab w:val="num" w:pos="720"/>
      </w:tabs>
      <w:ind w:left="360"/>
      <w:jc w:val="center"/>
      <w:outlineLvl w:val="2"/>
    </w:pPr>
    <w:rPr>
      <w:i/>
      <w:sz w:val="28"/>
    </w:rPr>
  </w:style>
  <w:style w:type="paragraph" w:styleId="Titolo4">
    <w:name w:val="heading 4"/>
    <w:basedOn w:val="Normale"/>
    <w:next w:val="Normale"/>
    <w:qFormat/>
    <w:rsid w:val="0049352B"/>
    <w:pPr>
      <w:keepNext/>
      <w:jc w:val="center"/>
      <w:outlineLvl w:val="3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49352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9352B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link w:val="TitoloCarattere"/>
    <w:qFormat/>
    <w:rsid w:val="0049352B"/>
    <w:pPr>
      <w:tabs>
        <w:tab w:val="num" w:pos="720"/>
      </w:tabs>
      <w:jc w:val="center"/>
    </w:pPr>
    <w:rPr>
      <w:b/>
      <w:sz w:val="48"/>
    </w:rPr>
  </w:style>
  <w:style w:type="paragraph" w:styleId="Testofumetto">
    <w:name w:val="Balloon Text"/>
    <w:basedOn w:val="Normale"/>
    <w:semiHidden/>
    <w:rsid w:val="00A459A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022952"/>
    <w:pPr>
      <w:ind w:left="720"/>
      <w:contextualSpacing/>
    </w:pPr>
  </w:style>
  <w:style w:type="character" w:styleId="Collegamentoipertestuale">
    <w:name w:val="Hyperlink"/>
    <w:basedOn w:val="Carpredefinitoparagrafo"/>
    <w:rsid w:val="009C23A6"/>
    <w:rPr>
      <w:color w:val="0563C1" w:themeColor="hyperlink"/>
      <w:u w:val="single"/>
    </w:rPr>
  </w:style>
  <w:style w:type="paragraph" w:customStyle="1" w:styleId="a">
    <w:basedOn w:val="Normale"/>
    <w:next w:val="Corpotesto"/>
    <w:rsid w:val="0051596E"/>
    <w:pPr>
      <w:suppressAutoHyphens/>
      <w:jc w:val="both"/>
    </w:pPr>
  </w:style>
  <w:style w:type="paragraph" w:styleId="Corpotesto">
    <w:name w:val="Body Text"/>
    <w:basedOn w:val="Normale"/>
    <w:link w:val="CorpotestoCarattere"/>
    <w:rsid w:val="0051596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51596E"/>
    <w:rPr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6151"/>
    <w:rPr>
      <w:sz w:val="24"/>
      <w:szCs w:val="24"/>
    </w:rPr>
  </w:style>
  <w:style w:type="paragraph" w:styleId="NormaleWeb">
    <w:name w:val="Normal (Web)"/>
    <w:basedOn w:val="Normale"/>
    <w:uiPriority w:val="99"/>
    <w:unhideWhenUsed/>
    <w:rsid w:val="00F92D61"/>
    <w:pPr>
      <w:spacing w:before="100" w:beforeAutospacing="1" w:after="119"/>
    </w:pPr>
  </w:style>
  <w:style w:type="character" w:styleId="Enfasigrassetto">
    <w:name w:val="Strong"/>
    <w:basedOn w:val="Carpredefinitoparagrafo"/>
    <w:uiPriority w:val="22"/>
    <w:qFormat/>
    <w:rsid w:val="005910FA"/>
    <w:rPr>
      <w:b/>
      <w:bCs/>
    </w:rPr>
  </w:style>
  <w:style w:type="paragraph" w:customStyle="1" w:styleId="Default">
    <w:name w:val="Default"/>
    <w:rsid w:val="00DB4E3E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06414"/>
    <w:rPr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rsid w:val="00462AFB"/>
    <w:rPr>
      <w:i/>
      <w:sz w:val="28"/>
      <w:szCs w:val="24"/>
    </w:rPr>
  </w:style>
  <w:style w:type="character" w:customStyle="1" w:styleId="TitoloCarattere">
    <w:name w:val="Titolo Carattere"/>
    <w:basedOn w:val="Carpredefinitoparagrafo"/>
    <w:link w:val="Titolo"/>
    <w:rsid w:val="00462AFB"/>
    <w:rPr>
      <w:b/>
      <w:sz w:val="4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2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pec.comune.catenanuova.en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lidarieta\Documents\Modelli\Servizi%20sociali\01_Int_BnOK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4C28E-D593-4FBD-BD00-826AB690C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01_Int_BnOK</Template>
  <TotalTime>157</TotalTime>
  <Pages>3</Pages>
  <Words>1710</Words>
  <Characters>9749</Characters>
  <Application>Microsoft Office Word</Application>
  <DocSecurity>0</DocSecurity>
  <Lines>81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</vt:lpstr>
    </vt:vector>
  </TitlesOfParts>
  <Company>Utente Finale</Company>
  <LinksUpToDate>false</LinksUpToDate>
  <CharactersWithSpaces>11437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</dc:title>
  <dc:subject/>
  <dc:creator>solidarieta</dc:creator>
  <cp:keywords/>
  <dc:description/>
  <cp:lastModifiedBy>UTENTE</cp:lastModifiedBy>
  <cp:revision>36</cp:revision>
  <cp:lastPrinted>2026-02-20T16:59:00Z</cp:lastPrinted>
  <dcterms:created xsi:type="dcterms:W3CDTF">2022-12-07T09:43:00Z</dcterms:created>
  <dcterms:modified xsi:type="dcterms:W3CDTF">2026-02-22T16:10:00Z</dcterms:modified>
</cp:coreProperties>
</file>